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D769B" w14:textId="77777777" w:rsidR="00544957" w:rsidRDefault="00544957"/>
    <w:p w14:paraId="4F7A9C48" w14:textId="2EB6AE1C" w:rsidR="00EC0031" w:rsidRPr="008430D8" w:rsidRDefault="00EC0031" w:rsidP="00EC0031">
      <w:pPr>
        <w:pStyle w:val="Titel"/>
        <w:rPr>
          <w:rFonts w:ascii="Arial" w:hAnsi="Arial" w:cs="Arial"/>
          <w:b/>
        </w:rPr>
      </w:pPr>
      <w:r>
        <w:rPr>
          <w:rFonts w:ascii="Arial" w:hAnsi="Arial" w:cs="Arial"/>
          <w:b/>
        </w:rPr>
        <w:t>Controle alcohol, drugs en wapens</w:t>
      </w:r>
      <w:r w:rsidRPr="008430D8">
        <w:rPr>
          <w:rFonts w:ascii="Arial" w:hAnsi="Arial" w:cs="Arial"/>
          <w:b/>
        </w:rPr>
        <w:t xml:space="preserve"> </w:t>
      </w:r>
    </w:p>
    <w:p w14:paraId="2DCA5265" w14:textId="77777777" w:rsidR="00EC0031" w:rsidRPr="008430D8" w:rsidRDefault="00EC0031" w:rsidP="00EC0031">
      <w:pPr>
        <w:rPr>
          <w:rFonts w:ascii="Arial" w:hAnsi="Arial" w:cs="Arial"/>
          <w:b/>
          <w:sz w:val="28"/>
          <w:szCs w:val="28"/>
        </w:rPr>
      </w:pPr>
      <w:r w:rsidRPr="008430D8">
        <w:rPr>
          <w:rFonts w:ascii="Arial" w:hAnsi="Arial" w:cs="Arial"/>
          <w:b/>
          <w:sz w:val="28"/>
          <w:szCs w:val="28"/>
        </w:rPr>
        <w:t>Nieuwe Thermen</w:t>
      </w:r>
    </w:p>
    <w:sdt>
      <w:sdtPr>
        <w:rPr>
          <w:rFonts w:ascii="Arial" w:hAnsi="Arial" w:cs="Arial"/>
        </w:rPr>
        <w:alias w:val="Protocol status lokaal"/>
        <w:tag w:val="Protocol_x0020_status_x0020_lokaal"/>
        <w:id w:val="993760852"/>
        <w:placeholder>
          <w:docPart w:val="C84E60E33F624D21A9AAD4264A338014"/>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5 - Definitief Besluit Schooldirectie">
          <w:listItem w:value="[Protocol status lokaal]"/>
        </w:dropDownList>
      </w:sdtPr>
      <w:sdtEndPr/>
      <w:sdtContent>
        <w:p w14:paraId="45C7B72C" w14:textId="3DB056B4" w:rsidR="00EC0031" w:rsidRPr="008430D8" w:rsidRDefault="002A023C" w:rsidP="00EC0031">
          <w:pPr>
            <w:rPr>
              <w:rFonts w:ascii="Arial" w:hAnsi="Arial" w:cs="Arial"/>
            </w:rPr>
          </w:pPr>
          <w:r>
            <w:rPr>
              <w:rFonts w:ascii="Arial" w:hAnsi="Arial" w:cs="Arial"/>
            </w:rPr>
            <w:t>Fase 5 - Definitief Besluit Schooldirectie</w:t>
          </w:r>
        </w:p>
      </w:sdtContent>
    </w:sdt>
    <w:p w14:paraId="19CADB98" w14:textId="77777777" w:rsidR="00EC0031" w:rsidRPr="008430D8" w:rsidRDefault="00EC0031" w:rsidP="00EC0031">
      <w:pPr>
        <w:rPr>
          <w:rFonts w:ascii="Arial" w:hAnsi="Arial" w:cs="Arial"/>
        </w:rPr>
      </w:pPr>
    </w:p>
    <w:p w14:paraId="16570A12" w14:textId="77777777" w:rsidR="00EC0031" w:rsidRPr="008430D8" w:rsidRDefault="00EC0031" w:rsidP="00EC0031">
      <w:pPr>
        <w:rPr>
          <w:rFonts w:ascii="Arial" w:hAnsi="Arial" w:cs="Arial"/>
        </w:rPr>
      </w:pPr>
      <w:r w:rsidRPr="008430D8">
        <w:rPr>
          <w:rFonts w:ascii="Arial" w:hAnsi="Arial" w:cs="Arial"/>
        </w:rPr>
        <w:t>Mgr. Schrijnenstraat 20    6417 XZ Heerlen</w:t>
      </w:r>
    </w:p>
    <w:p w14:paraId="242A22B1" w14:textId="77777777" w:rsidR="00EC0031" w:rsidRDefault="00EC0031" w:rsidP="00EC0031">
      <w:r>
        <w:rPr>
          <w:noProof/>
          <w:lang w:eastAsia="nl-NL"/>
        </w:rPr>
        <w:drawing>
          <wp:inline distT="0" distB="0" distL="0" distR="0" wp14:anchorId="123701E0" wp14:editId="634FB807">
            <wp:extent cx="5063066" cy="37973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en van het Bernardinuscollege.JPG"/>
                    <pic:cNvPicPr/>
                  </pic:nvPicPr>
                  <pic:blipFill>
                    <a:blip r:embed="rId12">
                      <a:extLst>
                        <a:ext uri="{28A0092B-C50C-407E-A947-70E740481C1C}">
                          <a14:useLocalDpi xmlns:a14="http://schemas.microsoft.com/office/drawing/2010/main" val="0"/>
                        </a:ext>
                      </a:extLst>
                    </a:blip>
                    <a:stretch>
                      <a:fillRect/>
                    </a:stretch>
                  </pic:blipFill>
                  <pic:spPr>
                    <a:xfrm>
                      <a:off x="0" y="0"/>
                      <a:ext cx="5063066" cy="3797300"/>
                    </a:xfrm>
                    <a:prstGeom prst="rect">
                      <a:avLst/>
                    </a:prstGeom>
                  </pic:spPr>
                </pic:pic>
              </a:graphicData>
            </a:graphic>
          </wp:inline>
        </w:drawing>
      </w:r>
    </w:p>
    <w:p w14:paraId="7F81A515" w14:textId="77777777" w:rsidR="00EC0031" w:rsidRDefault="00EC0031" w:rsidP="00EC0031"/>
    <w:p w14:paraId="42AE0BF0" w14:textId="77777777" w:rsidR="00EC0031" w:rsidRDefault="00EC0031" w:rsidP="00EC0031"/>
    <w:p w14:paraId="2A0CD533" w14:textId="77777777" w:rsidR="00EC0031" w:rsidRPr="009A4499" w:rsidRDefault="00EC0031" w:rsidP="00EC0031">
      <w:pPr>
        <w:rPr>
          <w:rFonts w:ascii="Arial" w:hAnsi="Arial" w:cs="Arial"/>
        </w:rPr>
      </w:pPr>
      <w:r w:rsidRPr="009A4499">
        <w:rPr>
          <w:rFonts w:ascii="Arial" w:hAnsi="Arial" w:cs="Arial"/>
        </w:rPr>
        <w:t xml:space="preserve">Definitief besluit CvB d.d. </w:t>
      </w:r>
      <w:sdt>
        <w:sdtPr>
          <w:rPr>
            <w:rFonts w:ascii="Arial" w:hAnsi="Arial" w:cs="Arial"/>
          </w:rPr>
          <w:alias w:val="Definitief besluit CvB"/>
          <w:tag w:val="Vastgesteld_x0020_CvB"/>
          <w:id w:val="2118634540"/>
          <w:placeholder>
            <w:docPart w:val="D4E55FE293B54B9FA42F2D588DE68B6B"/>
          </w:placeholder>
          <w:showingPlcHd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astgesteld_x0020_CvB[1]" w:storeItemID="{498080A0-C80D-4526-9AE4-C57CFAA5752A}"/>
          <w:date>
            <w:dateFormat w:val="d-M-yyyy"/>
            <w:lid w:val="nl-NL"/>
            <w:storeMappedDataAs w:val="dateTime"/>
            <w:calendar w:val="gregorian"/>
          </w:date>
        </w:sdtPr>
        <w:sdtEndPr/>
        <w:sdtContent>
          <w:r w:rsidRPr="009A4499">
            <w:rPr>
              <w:rStyle w:val="Tekstvantijdelijkeaanduiding"/>
              <w:rFonts w:ascii="Arial" w:hAnsi="Arial" w:cs="Arial"/>
            </w:rPr>
            <w:t>[Definitief besluit CvB]</w:t>
          </w:r>
        </w:sdtContent>
      </w:sdt>
    </w:p>
    <w:p w14:paraId="495BC54B" w14:textId="2D544BA7" w:rsidR="00EC0031" w:rsidRPr="009A4499" w:rsidRDefault="00EC0031" w:rsidP="00EC0031">
      <w:pPr>
        <w:rPr>
          <w:rFonts w:ascii="Arial" w:hAnsi="Arial" w:cs="Arial"/>
        </w:rPr>
      </w:pPr>
      <w:r w:rsidRPr="009A4499">
        <w:rPr>
          <w:rFonts w:ascii="Arial" w:hAnsi="Arial" w:cs="Arial"/>
        </w:rPr>
        <w:t xml:space="preserve">Besluit Schooldirectie d.d. </w:t>
      </w:r>
      <w:sdt>
        <w:sdtPr>
          <w:rPr>
            <w:rFonts w:ascii="Arial" w:hAnsi="Arial" w:cs="Arial"/>
          </w:rPr>
          <w:alias w:val="Besluit Schooldirectie"/>
          <w:tag w:val="Besluit_x0020_Schooldirectie"/>
          <w:id w:val="401795176"/>
          <w:placeholder>
            <w:docPart w:val="CAA86C25715C472D9465D42B35E02136"/>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sluit_x0020_Schooldirectie[1]" w:storeItemID="{498080A0-C80D-4526-9AE4-C57CFAA5752A}"/>
          <w:date w:fullDate="2017-04-13T00:00:00Z">
            <w:dateFormat w:val="d-M-yyyy"/>
            <w:lid w:val="nl-NL"/>
            <w:storeMappedDataAs w:val="dateTime"/>
            <w:calendar w:val="gregorian"/>
          </w:date>
        </w:sdtPr>
        <w:sdtEndPr/>
        <w:sdtContent>
          <w:r w:rsidR="002A023C">
            <w:rPr>
              <w:rFonts w:ascii="Arial" w:hAnsi="Arial" w:cs="Arial"/>
            </w:rPr>
            <w:t>13-4-2017</w:t>
          </w:r>
        </w:sdtContent>
      </w:sdt>
    </w:p>
    <w:p w14:paraId="60AC97D3" w14:textId="416A9ACF" w:rsidR="00EC0031" w:rsidRPr="009A4499" w:rsidRDefault="00EC0031" w:rsidP="00EC0031">
      <w:pPr>
        <w:rPr>
          <w:rFonts w:ascii="Arial" w:hAnsi="Arial" w:cs="Arial"/>
        </w:rPr>
      </w:pPr>
      <w:r w:rsidRPr="009A4499">
        <w:rPr>
          <w:rFonts w:ascii="Arial" w:hAnsi="Arial" w:cs="Arial"/>
        </w:rPr>
        <w:t xml:space="preserve">Behandeld door de MR d.d. </w:t>
      </w:r>
      <w:sdt>
        <w:sdtPr>
          <w:rPr>
            <w:rFonts w:ascii="Arial" w:hAnsi="Arial" w:cs="Arial"/>
          </w:rPr>
          <w:alias w:val="Behandeld MR"/>
          <w:tag w:val="Behandeld_x0020_MR"/>
          <w:id w:val="924539803"/>
          <w:placeholder>
            <w:docPart w:val="FB465444E6EC408980DF6D2B2520ADFE"/>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handeld_x0020_MR[1]" w:storeItemID="{498080A0-C80D-4526-9AE4-C57CFAA5752A}"/>
          <w:date w:fullDate="2017-04-13T00:00:00Z">
            <w:dateFormat w:val="d-M-yyyy"/>
            <w:lid w:val="nl-NL"/>
            <w:storeMappedDataAs w:val="dateTime"/>
            <w:calendar w:val="gregorian"/>
          </w:date>
        </w:sdtPr>
        <w:sdtEndPr/>
        <w:sdtContent>
          <w:r w:rsidR="002A023C">
            <w:rPr>
              <w:rFonts w:ascii="Arial" w:hAnsi="Arial" w:cs="Arial"/>
            </w:rPr>
            <w:t>13-4-2017</w:t>
          </w:r>
        </w:sdtContent>
      </w:sdt>
    </w:p>
    <w:p w14:paraId="584961BA" w14:textId="77777777" w:rsidR="00EC0031" w:rsidRPr="009A4499" w:rsidRDefault="00EC0031" w:rsidP="00EC0031">
      <w:pPr>
        <w:rPr>
          <w:rFonts w:ascii="Arial" w:hAnsi="Arial" w:cs="Arial"/>
        </w:rPr>
      </w:pPr>
      <w:r w:rsidRPr="009A4499">
        <w:rPr>
          <w:rFonts w:ascii="Arial" w:hAnsi="Arial" w:cs="Arial"/>
        </w:rPr>
        <w:t xml:space="preserve">Voorgenomen besluit Schooldirectie d.d. </w:t>
      </w:r>
      <w:sdt>
        <w:sdtPr>
          <w:rPr>
            <w:rFonts w:ascii="Arial" w:hAnsi="Arial" w:cs="Arial"/>
          </w:rPr>
          <w:alias w:val="Voorgenomen besluit Schooldirectie"/>
          <w:tag w:val="Voorgenomen_x0020_besluit_x0020_Schooldirectie"/>
          <w:id w:val="-1645041502"/>
          <w:placeholder>
            <w:docPart w:val="1C4C46A8B3A9493592B3A0274BA2866C"/>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oorgenomen_x0020_besluit_x0020_Schooldirectie[1]" w:storeItemID="{498080A0-C80D-4526-9AE4-C57CFAA5752A}"/>
          <w:date w:fullDate="2017-04-06T00:00:00Z">
            <w:dateFormat w:val="d-M-yyyy"/>
            <w:lid w:val="nl-NL"/>
            <w:storeMappedDataAs w:val="dateTime"/>
            <w:calendar w:val="gregorian"/>
          </w:date>
        </w:sdtPr>
        <w:sdtEndPr/>
        <w:sdtContent>
          <w:r w:rsidRPr="009A4499">
            <w:rPr>
              <w:rFonts w:ascii="Arial" w:hAnsi="Arial" w:cs="Arial"/>
            </w:rPr>
            <w:t>6-4-2017</w:t>
          </w:r>
        </w:sdtContent>
      </w:sdt>
    </w:p>
    <w:p w14:paraId="115A87BF" w14:textId="77777777" w:rsidR="00AA3B47" w:rsidRDefault="00AA3B47" w:rsidP="00AA3B47">
      <w:pPr>
        <w:pStyle w:val="Kop1"/>
      </w:pPr>
      <w:bookmarkStart w:id="0" w:name="_Toc479254947"/>
      <w:r>
        <w:lastRenderedPageBreak/>
        <w:t>Managementsamenvatting</w:t>
      </w:r>
      <w:bookmarkEnd w:id="0"/>
    </w:p>
    <w:p w14:paraId="73544E37" w14:textId="77777777" w:rsidR="00EC0031" w:rsidRDefault="00EC0031" w:rsidP="00EC0031">
      <w:pPr>
        <w:pStyle w:val="Geenafstand"/>
        <w:rPr>
          <w:rFonts w:ascii="Arial" w:hAnsi="Arial" w:cs="Arial"/>
        </w:rPr>
      </w:pPr>
    </w:p>
    <w:p w14:paraId="7D631F5C" w14:textId="1DB63D24" w:rsidR="00EC0031" w:rsidRPr="00EC0031" w:rsidRDefault="00EC0031" w:rsidP="00EC0031">
      <w:pPr>
        <w:pStyle w:val="Geenafstand"/>
        <w:rPr>
          <w:rFonts w:ascii="Arial" w:hAnsi="Arial" w:cs="Arial"/>
        </w:rPr>
      </w:pPr>
      <w:r w:rsidRPr="00EC0031">
        <w:rPr>
          <w:rFonts w:ascii="Arial" w:hAnsi="Arial" w:cs="Arial"/>
        </w:rPr>
        <w:t>In de regel is het in bezit hebben, dan wel gebruik, van alcohol, wapens en drugs niet toegestaan. Voor het gebruik van alcohol kan de directeur een uitzondering toestaan.</w:t>
      </w:r>
    </w:p>
    <w:p w14:paraId="5EB71072" w14:textId="77777777" w:rsidR="00EC0031" w:rsidRPr="00EC0031" w:rsidRDefault="00EC0031" w:rsidP="00EC0031">
      <w:pPr>
        <w:pStyle w:val="Geenafstand"/>
        <w:rPr>
          <w:rFonts w:ascii="Arial" w:hAnsi="Arial" w:cs="Arial"/>
        </w:rPr>
      </w:pPr>
      <w:r w:rsidRPr="00EC0031">
        <w:rPr>
          <w:rFonts w:ascii="Arial" w:hAnsi="Arial" w:cs="Arial"/>
        </w:rPr>
        <w:t>Het vastleggen van afspraken en communicatie naar ouder/verzorgers en leerlingen gebeurt op schoolniveau.</w:t>
      </w:r>
    </w:p>
    <w:p w14:paraId="4BE1E486" w14:textId="77777777" w:rsidR="00AA3B47" w:rsidRPr="00EC0031" w:rsidRDefault="00AA3B47" w:rsidP="00EC0031">
      <w:pPr>
        <w:pStyle w:val="Geenafstand"/>
        <w:rPr>
          <w:rFonts w:ascii="Arial" w:hAnsi="Arial" w:cs="Arial"/>
        </w:rPr>
      </w:pPr>
    </w:p>
    <w:p w14:paraId="3408C31F" w14:textId="77777777" w:rsidR="00AA3B47" w:rsidRDefault="00AA3B47" w:rsidP="00AA3B47"/>
    <w:p w14:paraId="4F3238F4" w14:textId="77777777" w:rsidR="00AA3B47" w:rsidRDefault="00AA3B47" w:rsidP="00AA3B47"/>
    <w:p w14:paraId="54BFC76D" w14:textId="77777777" w:rsidR="00AA3B47" w:rsidRDefault="00AA3B47" w:rsidP="00AA3B47"/>
    <w:p w14:paraId="5C5271D2" w14:textId="77777777" w:rsidR="00AA3B47" w:rsidRDefault="00AA3B47" w:rsidP="00AA3B47"/>
    <w:p w14:paraId="61E55B3B" w14:textId="77777777" w:rsidR="00AA3B47" w:rsidRDefault="00AA3B47" w:rsidP="00AA3B47"/>
    <w:p w14:paraId="36E9CD63" w14:textId="77777777" w:rsidR="00AA3B47" w:rsidRDefault="00AA3B47" w:rsidP="00AA3B47">
      <w:pPr>
        <w:pStyle w:val="Kop1"/>
      </w:pPr>
      <w:bookmarkStart w:id="1" w:name="_Toc479254948"/>
      <w:r>
        <w:t>Wijzigingsbeheer</w:t>
      </w:r>
      <w:bookmarkEnd w:id="1"/>
    </w:p>
    <w:p w14:paraId="42791878" w14:textId="77777777" w:rsidR="00AA3B47" w:rsidRDefault="00AA3B47" w:rsidP="00AA3B47">
      <w:r>
        <w:t>………………</w:t>
      </w:r>
    </w:p>
    <w:p w14:paraId="3AAC94B4" w14:textId="77777777" w:rsidR="00AA3B47" w:rsidRDefault="00AA3B47">
      <w:r>
        <w:br w:type="page"/>
      </w:r>
      <w:bookmarkStart w:id="2" w:name="_GoBack"/>
      <w:bookmarkEnd w:id="2"/>
    </w:p>
    <w:sdt>
      <w:sdtPr>
        <w:rPr>
          <w:rFonts w:asciiTheme="minorHAnsi" w:eastAsiaTheme="minorHAnsi" w:hAnsiTheme="minorHAnsi" w:cstheme="minorBidi"/>
          <w:color w:val="auto"/>
          <w:sz w:val="22"/>
          <w:szCs w:val="22"/>
          <w:lang w:eastAsia="en-US"/>
        </w:rPr>
        <w:id w:val="-1381542869"/>
        <w:docPartObj>
          <w:docPartGallery w:val="Table of Contents"/>
          <w:docPartUnique/>
        </w:docPartObj>
      </w:sdtPr>
      <w:sdtEndPr>
        <w:rPr>
          <w:rFonts w:ascii="Arial" w:hAnsi="Arial" w:cs="Arial"/>
          <w:b/>
          <w:bCs/>
        </w:rPr>
      </w:sdtEndPr>
      <w:sdtContent>
        <w:p w14:paraId="5D4CD3B7" w14:textId="0786BB83" w:rsidR="009A4499" w:rsidRPr="009A4499" w:rsidRDefault="009A4499">
          <w:pPr>
            <w:pStyle w:val="Kopvaninhoudsopgave"/>
            <w:rPr>
              <w:rFonts w:ascii="Arial" w:hAnsi="Arial" w:cs="Arial"/>
            </w:rPr>
          </w:pPr>
          <w:r w:rsidRPr="009A4499">
            <w:rPr>
              <w:rFonts w:ascii="Arial" w:hAnsi="Arial" w:cs="Arial"/>
            </w:rPr>
            <w:t>Inhoud</w:t>
          </w:r>
        </w:p>
        <w:p w14:paraId="75819A87" w14:textId="75DE5B4F" w:rsidR="009A4499" w:rsidRPr="009A4499" w:rsidRDefault="009A4499">
          <w:pPr>
            <w:pStyle w:val="Inhopg1"/>
            <w:tabs>
              <w:tab w:val="right" w:leader="dot" w:pos="9016"/>
            </w:tabs>
            <w:rPr>
              <w:rFonts w:ascii="Arial" w:eastAsiaTheme="minorEastAsia" w:hAnsi="Arial" w:cs="Arial"/>
              <w:noProof/>
              <w:lang w:eastAsia="nl-NL"/>
            </w:rPr>
          </w:pPr>
          <w:r w:rsidRPr="009A4499">
            <w:rPr>
              <w:rFonts w:ascii="Arial" w:hAnsi="Arial" w:cs="Arial"/>
            </w:rPr>
            <w:fldChar w:fldCharType="begin"/>
          </w:r>
          <w:r w:rsidRPr="009A4499">
            <w:rPr>
              <w:rFonts w:ascii="Arial" w:hAnsi="Arial" w:cs="Arial"/>
            </w:rPr>
            <w:instrText xml:space="preserve"> TOC \o "1-3" \h \z \u </w:instrText>
          </w:r>
          <w:r w:rsidRPr="009A4499">
            <w:rPr>
              <w:rFonts w:ascii="Arial" w:hAnsi="Arial" w:cs="Arial"/>
            </w:rPr>
            <w:fldChar w:fldCharType="separate"/>
          </w:r>
          <w:hyperlink w:anchor="_Toc479254947" w:history="1">
            <w:r w:rsidRPr="009A4499">
              <w:rPr>
                <w:rStyle w:val="Hyperlink"/>
                <w:rFonts w:ascii="Arial" w:hAnsi="Arial" w:cs="Arial"/>
                <w:noProof/>
              </w:rPr>
              <w:t>Managementsamenvatting</w:t>
            </w:r>
            <w:r w:rsidRPr="009A4499">
              <w:rPr>
                <w:rFonts w:ascii="Arial" w:hAnsi="Arial" w:cs="Arial"/>
                <w:noProof/>
                <w:webHidden/>
              </w:rPr>
              <w:tab/>
            </w:r>
            <w:r w:rsidRPr="009A4499">
              <w:rPr>
                <w:rFonts w:ascii="Arial" w:hAnsi="Arial" w:cs="Arial"/>
                <w:noProof/>
                <w:webHidden/>
              </w:rPr>
              <w:fldChar w:fldCharType="begin"/>
            </w:r>
            <w:r w:rsidRPr="009A4499">
              <w:rPr>
                <w:rFonts w:ascii="Arial" w:hAnsi="Arial" w:cs="Arial"/>
                <w:noProof/>
                <w:webHidden/>
              </w:rPr>
              <w:instrText xml:space="preserve"> PAGEREF _Toc479254947 \h </w:instrText>
            </w:r>
            <w:r w:rsidRPr="009A4499">
              <w:rPr>
                <w:rFonts w:ascii="Arial" w:hAnsi="Arial" w:cs="Arial"/>
                <w:noProof/>
                <w:webHidden/>
              </w:rPr>
            </w:r>
            <w:r w:rsidRPr="009A4499">
              <w:rPr>
                <w:rFonts w:ascii="Arial" w:hAnsi="Arial" w:cs="Arial"/>
                <w:noProof/>
                <w:webHidden/>
              </w:rPr>
              <w:fldChar w:fldCharType="separate"/>
            </w:r>
            <w:r w:rsidRPr="009A4499">
              <w:rPr>
                <w:rFonts w:ascii="Arial" w:hAnsi="Arial" w:cs="Arial"/>
                <w:noProof/>
                <w:webHidden/>
              </w:rPr>
              <w:t>2</w:t>
            </w:r>
            <w:r w:rsidRPr="009A4499">
              <w:rPr>
                <w:rFonts w:ascii="Arial" w:hAnsi="Arial" w:cs="Arial"/>
                <w:noProof/>
                <w:webHidden/>
              </w:rPr>
              <w:fldChar w:fldCharType="end"/>
            </w:r>
          </w:hyperlink>
        </w:p>
        <w:p w14:paraId="08122382" w14:textId="2EDDABE0" w:rsidR="009A4499" w:rsidRPr="009A4499" w:rsidRDefault="002A023C">
          <w:pPr>
            <w:pStyle w:val="Inhopg1"/>
            <w:tabs>
              <w:tab w:val="right" w:leader="dot" w:pos="9016"/>
            </w:tabs>
            <w:rPr>
              <w:rFonts w:ascii="Arial" w:eastAsiaTheme="minorEastAsia" w:hAnsi="Arial" w:cs="Arial"/>
              <w:noProof/>
              <w:lang w:eastAsia="nl-NL"/>
            </w:rPr>
          </w:pPr>
          <w:hyperlink w:anchor="_Toc479254948" w:history="1">
            <w:r w:rsidR="009A4499" w:rsidRPr="009A4499">
              <w:rPr>
                <w:rStyle w:val="Hyperlink"/>
                <w:rFonts w:ascii="Arial" w:hAnsi="Arial" w:cs="Arial"/>
                <w:noProof/>
              </w:rPr>
              <w:t>Wijzigingsbeheer</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_Toc479254948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2</w:t>
            </w:r>
            <w:r w:rsidR="009A4499" w:rsidRPr="009A4499">
              <w:rPr>
                <w:rFonts w:ascii="Arial" w:hAnsi="Arial" w:cs="Arial"/>
                <w:noProof/>
                <w:webHidden/>
              </w:rPr>
              <w:fldChar w:fldCharType="end"/>
            </w:r>
          </w:hyperlink>
        </w:p>
        <w:p w14:paraId="3AE8EC72" w14:textId="7B34F517" w:rsidR="009A4499" w:rsidRPr="009A4499" w:rsidRDefault="002A023C">
          <w:pPr>
            <w:pStyle w:val="Inhopg1"/>
            <w:tabs>
              <w:tab w:val="right" w:leader="dot" w:pos="9016"/>
            </w:tabs>
            <w:rPr>
              <w:rFonts w:ascii="Arial" w:eastAsiaTheme="minorEastAsia" w:hAnsi="Arial" w:cs="Arial"/>
              <w:noProof/>
              <w:lang w:eastAsia="nl-NL"/>
            </w:rPr>
          </w:pPr>
          <w:hyperlink w:anchor="_Toc479254949" w:history="1">
            <w:r w:rsidR="009A4499" w:rsidRPr="009A4499">
              <w:rPr>
                <w:rStyle w:val="Hyperlink"/>
                <w:rFonts w:ascii="Arial" w:hAnsi="Arial" w:cs="Arial"/>
                <w:noProof/>
              </w:rPr>
              <w:t>Beschrijving protocol</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_Toc479254949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4</w:t>
            </w:r>
            <w:r w:rsidR="009A4499" w:rsidRPr="009A4499">
              <w:rPr>
                <w:rFonts w:ascii="Arial" w:hAnsi="Arial" w:cs="Arial"/>
                <w:noProof/>
                <w:webHidden/>
              </w:rPr>
              <w:fldChar w:fldCharType="end"/>
            </w:r>
          </w:hyperlink>
        </w:p>
        <w:p w14:paraId="14C3B06D" w14:textId="693710BB" w:rsidR="009A4499" w:rsidRPr="009A4499" w:rsidRDefault="002A023C">
          <w:pPr>
            <w:pStyle w:val="Inhopg1"/>
            <w:tabs>
              <w:tab w:val="right" w:leader="dot" w:pos="9016"/>
            </w:tabs>
            <w:rPr>
              <w:rFonts w:ascii="Arial" w:eastAsiaTheme="minorEastAsia" w:hAnsi="Arial" w:cs="Arial"/>
              <w:noProof/>
              <w:lang w:eastAsia="nl-NL"/>
            </w:rPr>
          </w:pPr>
          <w:hyperlink w:anchor="_Toc479254950" w:history="1">
            <w:r w:rsidR="009A4499" w:rsidRPr="009A4499">
              <w:rPr>
                <w:rStyle w:val="Hyperlink"/>
                <w:rFonts w:ascii="Arial" w:hAnsi="Arial" w:cs="Arial"/>
                <w:noProof/>
              </w:rPr>
              <w:t>Sparringpartners</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_Toc479254950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5</w:t>
            </w:r>
            <w:r w:rsidR="009A4499" w:rsidRPr="009A4499">
              <w:rPr>
                <w:rFonts w:ascii="Arial" w:hAnsi="Arial" w:cs="Arial"/>
                <w:noProof/>
                <w:webHidden/>
              </w:rPr>
              <w:fldChar w:fldCharType="end"/>
            </w:r>
          </w:hyperlink>
        </w:p>
        <w:p w14:paraId="3254055D" w14:textId="5A31F21C" w:rsidR="009A4499" w:rsidRPr="009A4499" w:rsidRDefault="002A023C">
          <w:pPr>
            <w:pStyle w:val="Inhopg1"/>
            <w:tabs>
              <w:tab w:val="right" w:leader="dot" w:pos="9016"/>
            </w:tabs>
            <w:rPr>
              <w:rFonts w:ascii="Arial" w:eastAsiaTheme="minorEastAsia" w:hAnsi="Arial" w:cs="Arial"/>
              <w:noProof/>
              <w:lang w:eastAsia="nl-NL"/>
            </w:rPr>
          </w:pPr>
          <w:hyperlink w:anchor="_Toc479254951" w:history="1">
            <w:r w:rsidR="009A4499" w:rsidRPr="009A4499">
              <w:rPr>
                <w:rStyle w:val="Hyperlink"/>
                <w:rFonts w:ascii="Arial" w:hAnsi="Arial" w:cs="Arial"/>
                <w:noProof/>
                <w:lang w:eastAsia="nl-NL"/>
              </w:rPr>
              <w:t>Bijlagen</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_Toc479254951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6</w:t>
            </w:r>
            <w:r w:rsidR="009A4499" w:rsidRPr="009A4499">
              <w:rPr>
                <w:rFonts w:ascii="Arial" w:hAnsi="Arial" w:cs="Arial"/>
                <w:noProof/>
                <w:webHidden/>
              </w:rPr>
              <w:fldChar w:fldCharType="end"/>
            </w:r>
          </w:hyperlink>
        </w:p>
        <w:p w14:paraId="5C5E8A5D" w14:textId="3830D69C" w:rsidR="009A4499" w:rsidRPr="009A4499" w:rsidRDefault="002A023C">
          <w:pPr>
            <w:pStyle w:val="Inhopg2"/>
            <w:tabs>
              <w:tab w:val="right" w:leader="dot" w:pos="9016"/>
            </w:tabs>
            <w:rPr>
              <w:rFonts w:ascii="Arial" w:eastAsiaTheme="minorEastAsia" w:hAnsi="Arial" w:cs="Arial"/>
              <w:noProof/>
              <w:lang w:eastAsia="nl-NL"/>
            </w:rPr>
          </w:pPr>
          <w:hyperlink w:anchor="_Toc479254952" w:history="1">
            <w:r w:rsidR="009A4499" w:rsidRPr="009A4499">
              <w:rPr>
                <w:rStyle w:val="Hyperlink"/>
                <w:rFonts w:ascii="Arial" w:hAnsi="Arial" w:cs="Arial"/>
                <w:noProof/>
                <w:lang w:eastAsia="nl-NL"/>
              </w:rPr>
              <w:t>Bijlage 1 – acties op Nieuwe Thermen</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_Toc479254952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6</w:t>
            </w:r>
            <w:r w:rsidR="009A4499" w:rsidRPr="009A4499">
              <w:rPr>
                <w:rFonts w:ascii="Arial" w:hAnsi="Arial" w:cs="Arial"/>
                <w:noProof/>
                <w:webHidden/>
              </w:rPr>
              <w:fldChar w:fldCharType="end"/>
            </w:r>
          </w:hyperlink>
        </w:p>
        <w:p w14:paraId="31EEF9DD" w14:textId="5027BD86" w:rsidR="009A4499" w:rsidRPr="009A4499" w:rsidRDefault="002A023C">
          <w:pPr>
            <w:pStyle w:val="Inhopg2"/>
            <w:tabs>
              <w:tab w:val="right" w:leader="dot" w:pos="9016"/>
            </w:tabs>
            <w:rPr>
              <w:rFonts w:ascii="Arial" w:eastAsiaTheme="minorEastAsia" w:hAnsi="Arial" w:cs="Arial"/>
              <w:noProof/>
              <w:lang w:eastAsia="nl-NL"/>
            </w:rPr>
          </w:pPr>
          <w:hyperlink w:anchor="_Toc479254953" w:history="1">
            <w:r w:rsidR="009A4499" w:rsidRPr="009A4499">
              <w:rPr>
                <w:rStyle w:val="Hyperlink"/>
                <w:rFonts w:ascii="Arial" w:hAnsi="Arial" w:cs="Arial"/>
                <w:noProof/>
                <w:lang w:eastAsia="nl-NL"/>
              </w:rPr>
              <w:t>Bijlage 2 – NO SADness contract</w:t>
            </w:r>
            <w:r w:rsidR="009A4499" w:rsidRPr="009A4499">
              <w:rPr>
                <w:rFonts w:ascii="Arial" w:hAnsi="Arial" w:cs="Arial"/>
                <w:noProof/>
                <w:webHidden/>
              </w:rPr>
              <w:tab/>
            </w:r>
            <w:r w:rsidR="009A4499" w:rsidRPr="009A4499">
              <w:rPr>
                <w:rFonts w:ascii="Arial" w:hAnsi="Arial" w:cs="Arial"/>
                <w:noProof/>
                <w:webHidden/>
              </w:rPr>
              <w:fldChar w:fldCharType="begin"/>
            </w:r>
            <w:r w:rsidR="009A4499" w:rsidRPr="009A4499">
              <w:rPr>
                <w:rFonts w:ascii="Arial" w:hAnsi="Arial" w:cs="Arial"/>
                <w:noProof/>
                <w:webHidden/>
              </w:rPr>
              <w:instrText xml:space="preserve"> PAGEREF _Toc479254953 \h </w:instrText>
            </w:r>
            <w:r w:rsidR="009A4499" w:rsidRPr="009A4499">
              <w:rPr>
                <w:rFonts w:ascii="Arial" w:hAnsi="Arial" w:cs="Arial"/>
                <w:noProof/>
                <w:webHidden/>
              </w:rPr>
            </w:r>
            <w:r w:rsidR="009A4499" w:rsidRPr="009A4499">
              <w:rPr>
                <w:rFonts w:ascii="Arial" w:hAnsi="Arial" w:cs="Arial"/>
                <w:noProof/>
                <w:webHidden/>
              </w:rPr>
              <w:fldChar w:fldCharType="separate"/>
            </w:r>
            <w:r w:rsidR="009A4499" w:rsidRPr="009A4499">
              <w:rPr>
                <w:rFonts w:ascii="Arial" w:hAnsi="Arial" w:cs="Arial"/>
                <w:noProof/>
                <w:webHidden/>
              </w:rPr>
              <w:t>7</w:t>
            </w:r>
            <w:r w:rsidR="009A4499" w:rsidRPr="009A4499">
              <w:rPr>
                <w:rFonts w:ascii="Arial" w:hAnsi="Arial" w:cs="Arial"/>
                <w:noProof/>
                <w:webHidden/>
              </w:rPr>
              <w:fldChar w:fldCharType="end"/>
            </w:r>
          </w:hyperlink>
        </w:p>
        <w:p w14:paraId="6762F376" w14:textId="383572CB" w:rsidR="009A4499" w:rsidRPr="009A4499" w:rsidRDefault="009A4499">
          <w:pPr>
            <w:rPr>
              <w:rFonts w:ascii="Arial" w:hAnsi="Arial" w:cs="Arial"/>
            </w:rPr>
          </w:pPr>
          <w:r w:rsidRPr="009A4499">
            <w:rPr>
              <w:rFonts w:ascii="Arial" w:hAnsi="Arial" w:cs="Arial"/>
              <w:b/>
              <w:bCs/>
            </w:rPr>
            <w:fldChar w:fldCharType="end"/>
          </w:r>
        </w:p>
      </w:sdtContent>
    </w:sdt>
    <w:p w14:paraId="50D68A5B" w14:textId="77777777" w:rsidR="00C17A14" w:rsidRDefault="00C17A14" w:rsidP="00AA3B47">
      <w:pPr>
        <w:pStyle w:val="Kop1"/>
      </w:pPr>
    </w:p>
    <w:p w14:paraId="78FD40D9" w14:textId="660903CF" w:rsidR="00C17A14" w:rsidRDefault="00C17A14" w:rsidP="00AA3B47">
      <w:pPr>
        <w:pStyle w:val="Kop1"/>
      </w:pPr>
    </w:p>
    <w:p w14:paraId="02E40AF3" w14:textId="09666809" w:rsidR="009A4499" w:rsidRDefault="009A4499" w:rsidP="009A4499"/>
    <w:p w14:paraId="38B1C456" w14:textId="68595BE6" w:rsidR="009A4499" w:rsidRDefault="009A4499" w:rsidP="009A4499"/>
    <w:p w14:paraId="47277A52" w14:textId="6CF765DE" w:rsidR="009A4499" w:rsidRDefault="009A4499" w:rsidP="009A4499"/>
    <w:p w14:paraId="6A0BD554" w14:textId="452E8343" w:rsidR="009A4499" w:rsidRDefault="009A4499" w:rsidP="009A4499"/>
    <w:p w14:paraId="246E8D17" w14:textId="377DA763" w:rsidR="009A4499" w:rsidRDefault="009A4499" w:rsidP="009A4499"/>
    <w:p w14:paraId="6A8B62AB" w14:textId="7FCE3A5E" w:rsidR="009A4499" w:rsidRDefault="009A4499" w:rsidP="009A4499"/>
    <w:p w14:paraId="25A23551" w14:textId="71AF3D14" w:rsidR="009A4499" w:rsidRDefault="009A4499" w:rsidP="009A4499"/>
    <w:p w14:paraId="6AC721DF" w14:textId="534A8872" w:rsidR="009A4499" w:rsidRDefault="009A4499" w:rsidP="009A4499"/>
    <w:p w14:paraId="6D615920" w14:textId="327F5DEF" w:rsidR="009A4499" w:rsidRDefault="009A4499" w:rsidP="009A4499"/>
    <w:p w14:paraId="5B437203" w14:textId="6FEABF9C" w:rsidR="009A4499" w:rsidRDefault="009A4499" w:rsidP="009A4499"/>
    <w:p w14:paraId="1BC5B9FC" w14:textId="77A265A6" w:rsidR="009A4499" w:rsidRDefault="009A4499" w:rsidP="009A4499"/>
    <w:p w14:paraId="2C2281B3" w14:textId="598D6CBA" w:rsidR="009A4499" w:rsidRDefault="009A4499" w:rsidP="009A4499"/>
    <w:p w14:paraId="2190F76F" w14:textId="4813E35B" w:rsidR="009A4499" w:rsidRDefault="009A4499" w:rsidP="009A4499"/>
    <w:p w14:paraId="3E05E716" w14:textId="06FE9B97" w:rsidR="009A4499" w:rsidRDefault="009A4499" w:rsidP="009A4499"/>
    <w:p w14:paraId="70A3A0DB" w14:textId="121C5E20" w:rsidR="009A4499" w:rsidRDefault="009A4499" w:rsidP="009A4499"/>
    <w:p w14:paraId="6553A5D9" w14:textId="07912417" w:rsidR="009A4499" w:rsidRDefault="009A4499" w:rsidP="009A4499"/>
    <w:p w14:paraId="66222DFE" w14:textId="1E3437C7" w:rsidR="009A4499" w:rsidRDefault="009A4499" w:rsidP="009A4499"/>
    <w:p w14:paraId="544CA20A" w14:textId="7BEEA160" w:rsidR="009A4499" w:rsidRDefault="009A4499" w:rsidP="009A4499"/>
    <w:p w14:paraId="0CB1D4FE" w14:textId="77777777" w:rsidR="009A4499" w:rsidRPr="009A4499" w:rsidRDefault="009A4499" w:rsidP="009A4499"/>
    <w:p w14:paraId="07D9240C" w14:textId="77777777" w:rsidR="009A4499" w:rsidRDefault="009A4499" w:rsidP="00AA3B47">
      <w:pPr>
        <w:pStyle w:val="Kop1"/>
      </w:pPr>
    </w:p>
    <w:p w14:paraId="09D18075" w14:textId="4357515D" w:rsidR="00AA3B47" w:rsidRDefault="00AA3B47" w:rsidP="00AA3B47">
      <w:pPr>
        <w:pStyle w:val="Kop1"/>
      </w:pPr>
      <w:bookmarkStart w:id="3" w:name="_Toc479254949"/>
      <w:r>
        <w:t>Beschrijving protocol</w:t>
      </w:r>
      <w:bookmarkEnd w:id="3"/>
    </w:p>
    <w:p w14:paraId="5FA737DB" w14:textId="77777777" w:rsidR="00EC0031" w:rsidRDefault="00EC0031" w:rsidP="00EC0031">
      <w:pPr>
        <w:pStyle w:val="Geenafstand"/>
        <w:rPr>
          <w:rFonts w:ascii="Arial" w:hAnsi="Arial" w:cs="Arial"/>
          <w:lang w:eastAsia="nl-NL"/>
        </w:rPr>
      </w:pPr>
    </w:p>
    <w:p w14:paraId="0E69F1EE" w14:textId="67526986" w:rsidR="00EC0031" w:rsidRPr="00EC0031" w:rsidRDefault="00EC0031" w:rsidP="00EC0031">
      <w:pPr>
        <w:pStyle w:val="Geenafstand"/>
        <w:rPr>
          <w:rFonts w:ascii="Arial" w:hAnsi="Arial" w:cs="Arial"/>
          <w:lang w:eastAsia="nl-NL"/>
        </w:rPr>
      </w:pPr>
      <w:r w:rsidRPr="00EC0031">
        <w:rPr>
          <w:rFonts w:ascii="Arial" w:hAnsi="Arial" w:cs="Arial"/>
          <w:lang w:eastAsia="nl-NL"/>
        </w:rPr>
        <w:t xml:space="preserve">Het in bezit hebben van wapens alsmede het in bezit hebben dan wel verhandelen van verdovende of geestverruimende middelen is </w:t>
      </w:r>
      <w:r w:rsidRPr="00EC0031">
        <w:rPr>
          <w:rFonts w:ascii="Arial" w:hAnsi="Arial" w:cs="Arial"/>
          <w:b/>
          <w:bCs/>
          <w:lang w:eastAsia="nl-NL"/>
        </w:rPr>
        <w:t>ten strengste verboden</w:t>
      </w:r>
      <w:r w:rsidRPr="00EC0031">
        <w:rPr>
          <w:rFonts w:ascii="Arial" w:hAnsi="Arial" w:cs="Arial"/>
          <w:lang w:eastAsia="nl-NL"/>
        </w:rPr>
        <w:t>. Met betrekking tot het gebruik van alcohol kan de directeur een uitzondering toestaan.</w:t>
      </w:r>
    </w:p>
    <w:p w14:paraId="4539AB6C" w14:textId="77777777" w:rsidR="00AA3B47" w:rsidRDefault="00AA3B47" w:rsidP="00AA3B47"/>
    <w:p w14:paraId="373F1DA3" w14:textId="4EFECBE7" w:rsidR="00B40296" w:rsidRPr="00B921DF" w:rsidRDefault="00B40296" w:rsidP="00B40296">
      <w:pPr>
        <w:pStyle w:val="Geenafstand"/>
        <w:rPr>
          <w:rFonts w:ascii="Arial" w:hAnsi="Arial" w:cs="Arial"/>
          <w:i/>
        </w:rPr>
      </w:pPr>
      <w:r w:rsidRPr="00B921DF">
        <w:rPr>
          <w:rFonts w:ascii="Arial" w:hAnsi="Arial" w:cs="Arial"/>
          <w:i/>
        </w:rPr>
        <w:t>Protocol omgaan met alcohol en drugs</w:t>
      </w:r>
    </w:p>
    <w:p w14:paraId="548F91C5" w14:textId="77777777" w:rsidR="00B40296" w:rsidRDefault="00B40296" w:rsidP="00B40296">
      <w:pPr>
        <w:pStyle w:val="Geenafstand"/>
        <w:rPr>
          <w:rFonts w:ascii="Arial" w:hAnsi="Arial" w:cs="Arial"/>
          <w:b/>
          <w:bCs/>
          <w:sz w:val="24"/>
          <w:szCs w:val="24"/>
        </w:rPr>
      </w:pPr>
    </w:p>
    <w:p w14:paraId="0B60D680" w14:textId="7B06F26F" w:rsidR="00B40296" w:rsidRPr="00431D66" w:rsidRDefault="00B40296" w:rsidP="00B40296">
      <w:pPr>
        <w:pStyle w:val="Geenafstand"/>
        <w:rPr>
          <w:rFonts w:ascii="Arial" w:hAnsi="Arial" w:cs="Arial"/>
          <w:b/>
          <w:bCs/>
        </w:rPr>
      </w:pPr>
      <w:r w:rsidRPr="00431D66">
        <w:rPr>
          <w:rFonts w:ascii="Arial" w:hAnsi="Arial" w:cs="Arial"/>
          <w:b/>
          <w:bCs/>
        </w:rPr>
        <w:t>Inleiding</w:t>
      </w:r>
    </w:p>
    <w:p w14:paraId="1D11AFA3" w14:textId="2ECEE257" w:rsidR="00B40296" w:rsidRPr="00431D66" w:rsidRDefault="00B40296" w:rsidP="00B40296">
      <w:pPr>
        <w:pStyle w:val="Geenafstand"/>
        <w:rPr>
          <w:rFonts w:ascii="Arial" w:hAnsi="Arial" w:cs="Arial"/>
        </w:rPr>
      </w:pPr>
      <w:r w:rsidRPr="00431D66">
        <w:rPr>
          <w:rFonts w:ascii="Arial" w:hAnsi="Arial" w:cs="Arial"/>
        </w:rPr>
        <w:t>Op Nieuwe Thermen vinden we het van belang dat het gebruik van alcohol en drugs</w:t>
      </w:r>
    </w:p>
    <w:p w14:paraId="4A8BD076" w14:textId="77777777" w:rsidR="00B40296" w:rsidRPr="00431D66" w:rsidRDefault="00B40296" w:rsidP="00B40296">
      <w:pPr>
        <w:pStyle w:val="Geenafstand"/>
        <w:rPr>
          <w:rFonts w:ascii="Arial" w:hAnsi="Arial" w:cs="Arial"/>
        </w:rPr>
      </w:pPr>
      <w:r w:rsidRPr="00431D66">
        <w:rPr>
          <w:rFonts w:ascii="Arial" w:hAnsi="Arial" w:cs="Arial"/>
        </w:rPr>
        <w:t>aan strakke regels gebonden is, zeker waar het jonge gebruikers betreft. Om te</w:t>
      </w:r>
    </w:p>
    <w:p w14:paraId="70C92D4F" w14:textId="77777777" w:rsidR="00B40296" w:rsidRPr="00431D66" w:rsidRDefault="00B40296" w:rsidP="00B40296">
      <w:pPr>
        <w:pStyle w:val="Geenafstand"/>
        <w:rPr>
          <w:rFonts w:ascii="Arial" w:hAnsi="Arial" w:cs="Arial"/>
        </w:rPr>
      </w:pPr>
      <w:r w:rsidRPr="00431D66">
        <w:rPr>
          <w:rFonts w:ascii="Arial" w:hAnsi="Arial" w:cs="Arial"/>
        </w:rPr>
        <w:t>beginnen zijn er wettelijke kaders. Daaruit afgeleid en daarnaast zijn er ook onze</w:t>
      </w:r>
    </w:p>
    <w:p w14:paraId="099426D8" w14:textId="1DF55389" w:rsidR="00B40296" w:rsidRPr="00431D66" w:rsidRDefault="00B40296" w:rsidP="00B40296">
      <w:pPr>
        <w:pStyle w:val="Geenafstand"/>
        <w:rPr>
          <w:rFonts w:ascii="Arial" w:hAnsi="Arial" w:cs="Arial"/>
        </w:rPr>
      </w:pPr>
      <w:r w:rsidRPr="00431D66">
        <w:rPr>
          <w:rFonts w:ascii="Arial" w:hAnsi="Arial" w:cs="Arial"/>
        </w:rPr>
        <w:t xml:space="preserve">eigen regels die we rond dit onderwerp hanteren. </w:t>
      </w:r>
    </w:p>
    <w:p w14:paraId="5E0B0C21" w14:textId="77777777" w:rsidR="00B40296" w:rsidRPr="00431D66" w:rsidRDefault="00B40296" w:rsidP="00B40296">
      <w:pPr>
        <w:pStyle w:val="Geenafstand"/>
        <w:rPr>
          <w:rFonts w:ascii="Arial" w:hAnsi="Arial" w:cs="Arial"/>
          <w:b/>
          <w:bCs/>
        </w:rPr>
      </w:pPr>
    </w:p>
    <w:p w14:paraId="13A2F1B5" w14:textId="5624D4F8" w:rsidR="00B40296" w:rsidRPr="00431D66" w:rsidRDefault="00B40296" w:rsidP="00B40296">
      <w:pPr>
        <w:pStyle w:val="Geenafstand"/>
        <w:rPr>
          <w:rFonts w:ascii="Arial" w:hAnsi="Arial" w:cs="Arial"/>
          <w:b/>
          <w:bCs/>
        </w:rPr>
      </w:pPr>
      <w:r w:rsidRPr="00431D66">
        <w:rPr>
          <w:rFonts w:ascii="Arial" w:hAnsi="Arial" w:cs="Arial"/>
          <w:b/>
          <w:bCs/>
        </w:rPr>
        <w:t>Onze regels</w:t>
      </w:r>
    </w:p>
    <w:p w14:paraId="6D1F59EF" w14:textId="44A55354" w:rsidR="00B40296" w:rsidRPr="00431D66" w:rsidRDefault="00B40296" w:rsidP="00B40296">
      <w:pPr>
        <w:pStyle w:val="Geenafstand"/>
        <w:rPr>
          <w:rFonts w:ascii="Arial" w:hAnsi="Arial" w:cs="Arial"/>
        </w:rPr>
      </w:pPr>
      <w:r w:rsidRPr="00431D66">
        <w:rPr>
          <w:rFonts w:ascii="Arial" w:hAnsi="Arial" w:cs="Arial"/>
        </w:rPr>
        <w:t xml:space="preserve">1. </w:t>
      </w:r>
      <w:r w:rsidRPr="00431D66">
        <w:rPr>
          <w:rFonts w:ascii="Arial" w:hAnsi="Arial" w:cs="Arial"/>
        </w:rPr>
        <w:tab/>
        <w:t>Het gebruik van alcohol en drugs alsmede het in bezit hebben van alcohol en</w:t>
      </w:r>
    </w:p>
    <w:p w14:paraId="7A94A375" w14:textId="3F9A3FD4" w:rsidR="00B40296" w:rsidRPr="00431D66" w:rsidRDefault="00B40296" w:rsidP="00E6556D">
      <w:pPr>
        <w:pStyle w:val="Geenafstand"/>
        <w:ind w:firstLine="708"/>
        <w:rPr>
          <w:rFonts w:ascii="Arial" w:hAnsi="Arial" w:cs="Arial"/>
        </w:rPr>
      </w:pPr>
      <w:r w:rsidRPr="00431D66">
        <w:rPr>
          <w:rFonts w:ascii="Arial" w:hAnsi="Arial" w:cs="Arial"/>
        </w:rPr>
        <w:t xml:space="preserve">drugs is </w:t>
      </w:r>
      <w:r w:rsidR="00475E1A">
        <w:rPr>
          <w:rFonts w:ascii="Arial" w:hAnsi="Arial" w:cs="Arial"/>
        </w:rPr>
        <w:t>op</w:t>
      </w:r>
      <w:r w:rsidRPr="00431D66">
        <w:rPr>
          <w:rFonts w:ascii="Arial" w:hAnsi="Arial" w:cs="Arial"/>
        </w:rPr>
        <w:t xml:space="preserve"> Nieuwe Thermen en op het schoolterrein niet toegestaan.</w:t>
      </w:r>
    </w:p>
    <w:p w14:paraId="713C19D0" w14:textId="55A4B7B3" w:rsidR="00B40296" w:rsidRPr="00431D66" w:rsidRDefault="00E6556D" w:rsidP="00431D66">
      <w:pPr>
        <w:pStyle w:val="Geenafstand"/>
        <w:ind w:left="705" w:hanging="705"/>
        <w:rPr>
          <w:rFonts w:ascii="Arial" w:hAnsi="Arial" w:cs="Arial"/>
        </w:rPr>
      </w:pPr>
      <w:r>
        <w:rPr>
          <w:rFonts w:ascii="Arial" w:hAnsi="Arial" w:cs="Arial"/>
        </w:rPr>
        <w:t>2</w:t>
      </w:r>
      <w:r w:rsidR="00B40296" w:rsidRPr="00431D66">
        <w:rPr>
          <w:rFonts w:ascii="Arial" w:hAnsi="Arial" w:cs="Arial"/>
        </w:rPr>
        <w:t xml:space="preserve">. </w:t>
      </w:r>
      <w:r w:rsidR="00B40296" w:rsidRPr="00431D66">
        <w:rPr>
          <w:rFonts w:ascii="Arial" w:hAnsi="Arial" w:cs="Arial"/>
        </w:rPr>
        <w:tab/>
        <w:t xml:space="preserve">Als een medewerker van Nieuwe Thermen een leerling er van verdenkt alcohol en/of drugs te hebben gebruikt dan wel in het bezit te zijn van alcohol of drugs, meldt hij dat bij de teamleider of, als de teamleider </w:t>
      </w:r>
      <w:r w:rsidR="00431D66" w:rsidRPr="00431D66">
        <w:rPr>
          <w:rFonts w:ascii="Arial" w:hAnsi="Arial" w:cs="Arial"/>
        </w:rPr>
        <w:t>niet bereikbaar is</w:t>
      </w:r>
      <w:r w:rsidR="00B40296" w:rsidRPr="00431D66">
        <w:rPr>
          <w:rFonts w:ascii="Arial" w:hAnsi="Arial" w:cs="Arial"/>
        </w:rPr>
        <w:t xml:space="preserve">, bij de </w:t>
      </w:r>
      <w:r w:rsidR="00475E1A">
        <w:rPr>
          <w:rFonts w:ascii="Arial" w:hAnsi="Arial" w:cs="Arial"/>
        </w:rPr>
        <w:t>sector</w:t>
      </w:r>
      <w:r w:rsidR="00431D66" w:rsidRPr="00431D66">
        <w:rPr>
          <w:rFonts w:ascii="Arial" w:hAnsi="Arial" w:cs="Arial"/>
        </w:rPr>
        <w:t>directeur</w:t>
      </w:r>
      <w:r w:rsidR="00B40296" w:rsidRPr="00431D66">
        <w:rPr>
          <w:rFonts w:ascii="Arial" w:hAnsi="Arial" w:cs="Arial"/>
        </w:rPr>
        <w:t>.</w:t>
      </w:r>
    </w:p>
    <w:p w14:paraId="29B729C3" w14:textId="1F8F6516" w:rsidR="00B40296" w:rsidRPr="00431D66" w:rsidRDefault="00E6556D" w:rsidP="00B40296">
      <w:pPr>
        <w:pStyle w:val="Geenafstand"/>
        <w:rPr>
          <w:rFonts w:ascii="Arial" w:hAnsi="Arial" w:cs="Arial"/>
        </w:rPr>
      </w:pPr>
      <w:r>
        <w:rPr>
          <w:rFonts w:ascii="Arial" w:hAnsi="Arial" w:cs="Arial"/>
        </w:rPr>
        <w:t>3</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Signalen van buitenaf (andere ouders, jongerenwerkers, politie etc</w:t>
      </w:r>
      <w:r w:rsidR="00431D66" w:rsidRPr="00431D66">
        <w:rPr>
          <w:rFonts w:ascii="Arial" w:hAnsi="Arial" w:cs="Arial"/>
        </w:rPr>
        <w:t>.</w:t>
      </w:r>
      <w:r w:rsidR="00B40296" w:rsidRPr="00431D66">
        <w:rPr>
          <w:rFonts w:ascii="Arial" w:hAnsi="Arial" w:cs="Arial"/>
        </w:rPr>
        <w:t>)</w:t>
      </w:r>
    </w:p>
    <w:p w14:paraId="49521E55" w14:textId="3385367E" w:rsidR="00B40296" w:rsidRPr="00431D66" w:rsidRDefault="00B40296" w:rsidP="00431D66">
      <w:pPr>
        <w:pStyle w:val="Geenafstand"/>
        <w:ind w:firstLine="708"/>
        <w:rPr>
          <w:rFonts w:ascii="Arial" w:hAnsi="Arial" w:cs="Arial"/>
        </w:rPr>
      </w:pPr>
      <w:r w:rsidRPr="00431D66">
        <w:rPr>
          <w:rFonts w:ascii="Arial" w:hAnsi="Arial" w:cs="Arial"/>
        </w:rPr>
        <w:t>worden eveneens gemeld aan de betreffende teamleider of</w:t>
      </w:r>
      <w:r w:rsidR="00431D66" w:rsidRPr="00431D66">
        <w:rPr>
          <w:rFonts w:ascii="Arial" w:hAnsi="Arial" w:cs="Arial"/>
        </w:rPr>
        <w:t xml:space="preserve"> </w:t>
      </w:r>
      <w:r w:rsidRPr="00431D66">
        <w:rPr>
          <w:rFonts w:ascii="Arial" w:hAnsi="Arial" w:cs="Arial"/>
        </w:rPr>
        <w:t>bij de</w:t>
      </w:r>
      <w:r w:rsidR="00431D66" w:rsidRPr="00431D66">
        <w:rPr>
          <w:rFonts w:ascii="Arial" w:hAnsi="Arial" w:cs="Arial"/>
        </w:rPr>
        <w:t xml:space="preserve"> </w:t>
      </w:r>
      <w:r w:rsidR="00475E1A">
        <w:rPr>
          <w:rFonts w:ascii="Arial" w:hAnsi="Arial" w:cs="Arial"/>
        </w:rPr>
        <w:t>sector</w:t>
      </w:r>
      <w:r w:rsidR="00431D66" w:rsidRPr="00431D66">
        <w:rPr>
          <w:rFonts w:ascii="Arial" w:hAnsi="Arial" w:cs="Arial"/>
        </w:rPr>
        <w:t>directeur.</w:t>
      </w:r>
    </w:p>
    <w:p w14:paraId="6E627154" w14:textId="0150AEC9" w:rsidR="00B40296" w:rsidRPr="00431D66" w:rsidRDefault="00E6556D" w:rsidP="00B40296">
      <w:pPr>
        <w:pStyle w:val="Geenafstand"/>
        <w:rPr>
          <w:rFonts w:ascii="Arial" w:hAnsi="Arial" w:cs="Arial"/>
        </w:rPr>
      </w:pPr>
      <w:r>
        <w:rPr>
          <w:rFonts w:ascii="Arial" w:hAnsi="Arial" w:cs="Arial"/>
        </w:rPr>
        <w:t>4</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De teamleider haalt de leerling uit de groep en onderzoekt de verdenking. Als</w:t>
      </w:r>
    </w:p>
    <w:p w14:paraId="62B5721C" w14:textId="72FE74D6" w:rsidR="00B40296" w:rsidRPr="00431D66" w:rsidRDefault="00B40296" w:rsidP="00431D66">
      <w:pPr>
        <w:pStyle w:val="Geenafstand"/>
        <w:ind w:firstLine="708"/>
        <w:rPr>
          <w:rFonts w:ascii="Arial" w:hAnsi="Arial" w:cs="Arial"/>
        </w:rPr>
      </w:pPr>
      <w:r w:rsidRPr="00431D66">
        <w:rPr>
          <w:rFonts w:ascii="Arial" w:hAnsi="Arial" w:cs="Arial"/>
        </w:rPr>
        <w:t>de verdenking gegrond is, worden ouders hiervan op de hoogte</w:t>
      </w:r>
      <w:r w:rsidR="00475E1A">
        <w:rPr>
          <w:rFonts w:ascii="Arial" w:hAnsi="Arial" w:cs="Arial"/>
        </w:rPr>
        <w:t xml:space="preserve"> </w:t>
      </w:r>
      <w:r w:rsidRPr="00431D66">
        <w:rPr>
          <w:rFonts w:ascii="Arial" w:hAnsi="Arial" w:cs="Arial"/>
        </w:rPr>
        <w:t>gesteld.</w:t>
      </w:r>
    </w:p>
    <w:p w14:paraId="65E78C1D" w14:textId="5B886D0B" w:rsidR="00B40296" w:rsidRPr="00431D66" w:rsidRDefault="00E6556D" w:rsidP="00B40296">
      <w:pPr>
        <w:pStyle w:val="Geenafstand"/>
        <w:rPr>
          <w:rFonts w:ascii="Arial" w:hAnsi="Arial" w:cs="Arial"/>
        </w:rPr>
      </w:pPr>
      <w:r>
        <w:rPr>
          <w:rFonts w:ascii="Arial" w:hAnsi="Arial" w:cs="Arial"/>
        </w:rPr>
        <w:t>5</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De teamleider bespreekt de situatie en de te nemen maatregelen met de</w:t>
      </w:r>
    </w:p>
    <w:p w14:paraId="7EF71C9B" w14:textId="77E17AEF" w:rsidR="00B40296" w:rsidRPr="00431D66" w:rsidRDefault="00431D66" w:rsidP="00431D66">
      <w:pPr>
        <w:pStyle w:val="Geenafstand"/>
        <w:ind w:firstLine="708"/>
        <w:rPr>
          <w:rFonts w:ascii="Arial" w:hAnsi="Arial" w:cs="Arial"/>
        </w:rPr>
      </w:pPr>
      <w:r w:rsidRPr="00431D66">
        <w:rPr>
          <w:rFonts w:ascii="Arial" w:hAnsi="Arial" w:cs="Arial"/>
        </w:rPr>
        <w:t>sectordirecteur</w:t>
      </w:r>
      <w:r w:rsidR="00B40296" w:rsidRPr="00431D66">
        <w:rPr>
          <w:rFonts w:ascii="Arial" w:hAnsi="Arial" w:cs="Arial"/>
        </w:rPr>
        <w:t>.</w:t>
      </w:r>
    </w:p>
    <w:p w14:paraId="691171F9" w14:textId="46AFD035" w:rsidR="00B40296" w:rsidRPr="00431D66" w:rsidRDefault="00E6556D" w:rsidP="00B40296">
      <w:pPr>
        <w:pStyle w:val="Geenafstand"/>
        <w:rPr>
          <w:rFonts w:ascii="Arial" w:hAnsi="Arial" w:cs="Arial"/>
        </w:rPr>
      </w:pPr>
      <w:r>
        <w:rPr>
          <w:rFonts w:ascii="Arial" w:hAnsi="Arial" w:cs="Arial"/>
        </w:rPr>
        <w:t>6</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 xml:space="preserve">De teamleider bespreekt al dan niet samen met de </w:t>
      </w:r>
      <w:r w:rsidR="00475E1A">
        <w:rPr>
          <w:rFonts w:ascii="Arial" w:hAnsi="Arial" w:cs="Arial"/>
        </w:rPr>
        <w:t>sector</w:t>
      </w:r>
      <w:r w:rsidR="00431D66" w:rsidRPr="00431D66">
        <w:rPr>
          <w:rFonts w:ascii="Arial" w:hAnsi="Arial" w:cs="Arial"/>
        </w:rPr>
        <w:t>directeur</w:t>
      </w:r>
      <w:r w:rsidR="00B40296" w:rsidRPr="00431D66">
        <w:rPr>
          <w:rFonts w:ascii="Arial" w:hAnsi="Arial" w:cs="Arial"/>
        </w:rPr>
        <w:t xml:space="preserve"> de te nemen</w:t>
      </w:r>
    </w:p>
    <w:p w14:paraId="5D4E4D79" w14:textId="77777777" w:rsidR="00B40296" w:rsidRPr="00431D66" w:rsidRDefault="00B40296" w:rsidP="00431D66">
      <w:pPr>
        <w:pStyle w:val="Geenafstand"/>
        <w:ind w:firstLine="708"/>
        <w:rPr>
          <w:rFonts w:ascii="Arial" w:hAnsi="Arial" w:cs="Arial"/>
        </w:rPr>
      </w:pPr>
      <w:r w:rsidRPr="00431D66">
        <w:rPr>
          <w:rFonts w:ascii="Arial" w:hAnsi="Arial" w:cs="Arial"/>
        </w:rPr>
        <w:t>maatregelen met de ouders. De leerling is bij dit gesprek aanwezig.</w:t>
      </w:r>
    </w:p>
    <w:p w14:paraId="1FFF0A01" w14:textId="2B7664C8" w:rsidR="00B40296" w:rsidRPr="00431D66" w:rsidRDefault="00E6556D" w:rsidP="00B40296">
      <w:pPr>
        <w:pStyle w:val="Geenafstand"/>
        <w:rPr>
          <w:rFonts w:ascii="Arial" w:hAnsi="Arial" w:cs="Arial"/>
        </w:rPr>
      </w:pPr>
      <w:r>
        <w:rPr>
          <w:rFonts w:ascii="Arial" w:hAnsi="Arial" w:cs="Arial"/>
        </w:rPr>
        <w:t>7</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De volgende maatregelen kunnen onder meer worden genomen, apart of in</w:t>
      </w:r>
    </w:p>
    <w:p w14:paraId="162F832F" w14:textId="77777777" w:rsidR="00B40296" w:rsidRPr="00431D66" w:rsidRDefault="00B40296" w:rsidP="00431D66">
      <w:pPr>
        <w:pStyle w:val="Geenafstand"/>
        <w:ind w:firstLine="708"/>
        <w:rPr>
          <w:rFonts w:ascii="Arial" w:hAnsi="Arial" w:cs="Arial"/>
        </w:rPr>
      </w:pPr>
      <w:r w:rsidRPr="00431D66">
        <w:rPr>
          <w:rFonts w:ascii="Arial" w:hAnsi="Arial" w:cs="Arial"/>
        </w:rPr>
        <w:t>combinatie:</w:t>
      </w:r>
    </w:p>
    <w:p w14:paraId="37C86C1B" w14:textId="47605425" w:rsidR="00B40296" w:rsidRPr="00431D66" w:rsidRDefault="00B40296" w:rsidP="00431D66">
      <w:pPr>
        <w:pStyle w:val="Geenafstand"/>
        <w:ind w:firstLine="708"/>
        <w:rPr>
          <w:rFonts w:ascii="Arial" w:hAnsi="Arial" w:cs="Arial"/>
        </w:rPr>
      </w:pPr>
      <w:r w:rsidRPr="00431D66">
        <w:rPr>
          <w:rFonts w:ascii="Arial" w:hAnsi="Arial" w:cs="Arial"/>
        </w:rPr>
        <w:t>a. Schorsing</w:t>
      </w:r>
      <w:r w:rsidR="00431D66" w:rsidRPr="00431D66">
        <w:rPr>
          <w:rFonts w:ascii="Arial" w:hAnsi="Arial" w:cs="Arial"/>
        </w:rPr>
        <w:t xml:space="preserve"> (pas na overleg met algemeen directeur en hoor/wederhoor)</w:t>
      </w:r>
    </w:p>
    <w:p w14:paraId="1EE80CF8" w14:textId="77777777" w:rsidR="00B40296" w:rsidRPr="00431D66" w:rsidRDefault="00B40296" w:rsidP="00431D66">
      <w:pPr>
        <w:pStyle w:val="Geenafstand"/>
        <w:ind w:firstLine="708"/>
        <w:rPr>
          <w:rFonts w:ascii="Arial" w:hAnsi="Arial" w:cs="Arial"/>
        </w:rPr>
      </w:pPr>
      <w:r w:rsidRPr="00431D66">
        <w:rPr>
          <w:rFonts w:ascii="Arial" w:hAnsi="Arial" w:cs="Arial"/>
        </w:rPr>
        <w:t>b. Het opleggen van de verplichting om een werkstuk te maken over de</w:t>
      </w:r>
    </w:p>
    <w:p w14:paraId="408B1BE1" w14:textId="7DB72484" w:rsidR="00B40296" w:rsidRPr="00431D66" w:rsidRDefault="00431D66" w:rsidP="00B921DF">
      <w:pPr>
        <w:pStyle w:val="Geenafstand"/>
        <w:ind w:left="708"/>
        <w:rPr>
          <w:rFonts w:ascii="Arial" w:hAnsi="Arial" w:cs="Arial"/>
        </w:rPr>
      </w:pPr>
      <w:r w:rsidRPr="00431D66">
        <w:rPr>
          <w:rFonts w:ascii="Arial" w:hAnsi="Arial" w:cs="Arial"/>
        </w:rPr>
        <w:t xml:space="preserve">   </w:t>
      </w:r>
      <w:r w:rsidR="00B40296" w:rsidRPr="00431D66">
        <w:rPr>
          <w:rFonts w:ascii="Arial" w:hAnsi="Arial" w:cs="Arial"/>
        </w:rPr>
        <w:t>gevaren van alcohol en drugs</w:t>
      </w:r>
      <w:r w:rsidR="00B921DF">
        <w:rPr>
          <w:rFonts w:ascii="Arial" w:hAnsi="Arial" w:cs="Arial"/>
        </w:rPr>
        <w:t>.</w:t>
      </w:r>
    </w:p>
    <w:p w14:paraId="33B95F61" w14:textId="0D5721EB" w:rsidR="00B40296" w:rsidRPr="00431D66" w:rsidRDefault="00E6556D" w:rsidP="00B40296">
      <w:pPr>
        <w:pStyle w:val="Geenafstand"/>
        <w:rPr>
          <w:rFonts w:ascii="Arial" w:hAnsi="Arial" w:cs="Arial"/>
        </w:rPr>
      </w:pPr>
      <w:r>
        <w:rPr>
          <w:rFonts w:ascii="Arial" w:hAnsi="Arial" w:cs="Arial"/>
        </w:rPr>
        <w:t>8</w:t>
      </w:r>
      <w:r w:rsidR="00B40296" w:rsidRPr="00431D66">
        <w:rPr>
          <w:rFonts w:ascii="Arial" w:hAnsi="Arial" w:cs="Arial"/>
        </w:rPr>
        <w:t xml:space="preserve">. </w:t>
      </w:r>
      <w:r w:rsidR="00431D66" w:rsidRPr="00431D66">
        <w:rPr>
          <w:rFonts w:ascii="Arial" w:hAnsi="Arial" w:cs="Arial"/>
        </w:rPr>
        <w:tab/>
      </w:r>
      <w:r w:rsidR="00B40296" w:rsidRPr="00431D66">
        <w:rPr>
          <w:rFonts w:ascii="Arial" w:hAnsi="Arial" w:cs="Arial"/>
        </w:rPr>
        <w:t xml:space="preserve">De teamleider bespreekt </w:t>
      </w:r>
      <w:r w:rsidR="00475E1A">
        <w:rPr>
          <w:rFonts w:ascii="Arial" w:hAnsi="Arial" w:cs="Arial"/>
        </w:rPr>
        <w:t>de gebeurtenis</w:t>
      </w:r>
      <w:r w:rsidR="00B40296" w:rsidRPr="00431D66">
        <w:rPr>
          <w:rFonts w:ascii="Arial" w:hAnsi="Arial" w:cs="Arial"/>
        </w:rPr>
        <w:t xml:space="preserve"> in het team om te bekijken welke</w:t>
      </w:r>
    </w:p>
    <w:p w14:paraId="698CE181" w14:textId="77777777" w:rsidR="00B40296" w:rsidRPr="00431D66" w:rsidRDefault="00B40296" w:rsidP="00431D66">
      <w:pPr>
        <w:pStyle w:val="Geenafstand"/>
        <w:ind w:firstLine="708"/>
        <w:rPr>
          <w:rFonts w:ascii="Arial" w:hAnsi="Arial" w:cs="Arial"/>
        </w:rPr>
      </w:pPr>
      <w:r w:rsidRPr="00431D66">
        <w:rPr>
          <w:rFonts w:ascii="Arial" w:hAnsi="Arial" w:cs="Arial"/>
        </w:rPr>
        <w:t>nazorg nodig is in de dagelijkse gang van zaken op school. Bovendien wordt</w:t>
      </w:r>
    </w:p>
    <w:p w14:paraId="5CB406D3" w14:textId="5C0E1731" w:rsidR="00B40296" w:rsidRPr="00431D66" w:rsidRDefault="00B40296" w:rsidP="00431D66">
      <w:pPr>
        <w:pStyle w:val="Geenafstand"/>
        <w:ind w:firstLine="708"/>
        <w:rPr>
          <w:rFonts w:ascii="Arial" w:hAnsi="Arial" w:cs="Arial"/>
        </w:rPr>
      </w:pPr>
      <w:r w:rsidRPr="00431D66">
        <w:rPr>
          <w:rFonts w:ascii="Arial" w:hAnsi="Arial" w:cs="Arial"/>
        </w:rPr>
        <w:t xml:space="preserve">melding gemaakt van </w:t>
      </w:r>
      <w:r w:rsidR="00475E1A">
        <w:rPr>
          <w:rFonts w:ascii="Arial" w:hAnsi="Arial" w:cs="Arial"/>
        </w:rPr>
        <w:t>de gebeurtenis</w:t>
      </w:r>
      <w:r w:rsidRPr="00431D66">
        <w:rPr>
          <w:rFonts w:ascii="Arial" w:hAnsi="Arial" w:cs="Arial"/>
        </w:rPr>
        <w:t xml:space="preserve"> in </w:t>
      </w:r>
      <w:r w:rsidR="00475E1A">
        <w:rPr>
          <w:rFonts w:ascii="Arial" w:hAnsi="Arial" w:cs="Arial"/>
        </w:rPr>
        <w:t>SOM</w:t>
      </w:r>
      <w:r w:rsidRPr="00431D66">
        <w:rPr>
          <w:rFonts w:ascii="Arial" w:hAnsi="Arial" w:cs="Arial"/>
        </w:rPr>
        <w:t>.</w:t>
      </w:r>
    </w:p>
    <w:p w14:paraId="45E361F0" w14:textId="77777777" w:rsidR="00475E1A" w:rsidRDefault="00E6556D" w:rsidP="00475E1A">
      <w:pPr>
        <w:pStyle w:val="Geenafstand"/>
        <w:rPr>
          <w:rFonts w:ascii="Arial" w:hAnsi="Arial" w:cs="Arial"/>
        </w:rPr>
      </w:pPr>
      <w:r>
        <w:rPr>
          <w:rFonts w:ascii="Arial" w:hAnsi="Arial" w:cs="Arial"/>
        </w:rPr>
        <w:t>9</w:t>
      </w:r>
      <w:r w:rsidR="00B40296" w:rsidRPr="00431D66">
        <w:rPr>
          <w:rFonts w:ascii="Arial" w:hAnsi="Arial" w:cs="Arial"/>
        </w:rPr>
        <w:t>.</w:t>
      </w:r>
      <w:r w:rsidR="00431D66" w:rsidRPr="00431D66">
        <w:rPr>
          <w:rFonts w:ascii="Arial" w:hAnsi="Arial" w:cs="Arial"/>
        </w:rPr>
        <w:tab/>
      </w:r>
      <w:r w:rsidR="00B40296" w:rsidRPr="00431D66">
        <w:rPr>
          <w:rFonts w:ascii="Arial" w:hAnsi="Arial" w:cs="Arial"/>
        </w:rPr>
        <w:t xml:space="preserve">De zorgcoördinator bespreekt </w:t>
      </w:r>
      <w:r w:rsidR="00475E1A">
        <w:rPr>
          <w:rFonts w:ascii="Arial" w:hAnsi="Arial" w:cs="Arial"/>
        </w:rPr>
        <w:t>de gebeurtenis</w:t>
      </w:r>
      <w:r w:rsidR="00B40296" w:rsidRPr="00431D66">
        <w:rPr>
          <w:rFonts w:ascii="Arial" w:hAnsi="Arial" w:cs="Arial"/>
        </w:rPr>
        <w:t xml:space="preserve"> in het </w:t>
      </w:r>
      <w:r w:rsidR="00431D66" w:rsidRPr="00431D66">
        <w:rPr>
          <w:rFonts w:ascii="Arial" w:hAnsi="Arial" w:cs="Arial"/>
        </w:rPr>
        <w:t xml:space="preserve">O-Team </w:t>
      </w:r>
      <w:r w:rsidR="00B40296" w:rsidRPr="00431D66">
        <w:rPr>
          <w:rFonts w:ascii="Arial" w:hAnsi="Arial" w:cs="Arial"/>
        </w:rPr>
        <w:t>om te</w:t>
      </w:r>
      <w:r w:rsidR="00475E1A">
        <w:rPr>
          <w:rFonts w:ascii="Arial" w:hAnsi="Arial" w:cs="Arial"/>
        </w:rPr>
        <w:t xml:space="preserve"> </w:t>
      </w:r>
      <w:r w:rsidR="00B40296" w:rsidRPr="00431D66">
        <w:rPr>
          <w:rFonts w:ascii="Arial" w:hAnsi="Arial" w:cs="Arial"/>
        </w:rPr>
        <w:t xml:space="preserve">bekijken welke </w:t>
      </w:r>
    </w:p>
    <w:p w14:paraId="151ADF85" w14:textId="1C4B8F6B" w:rsidR="00B40296" w:rsidRPr="00431D66" w:rsidRDefault="00B40296" w:rsidP="00431D66">
      <w:pPr>
        <w:pStyle w:val="Geenafstand"/>
        <w:ind w:firstLine="708"/>
        <w:rPr>
          <w:rFonts w:ascii="Arial" w:hAnsi="Arial" w:cs="Arial"/>
        </w:rPr>
      </w:pPr>
      <w:r w:rsidRPr="00431D66">
        <w:rPr>
          <w:rFonts w:ascii="Arial" w:hAnsi="Arial" w:cs="Arial"/>
        </w:rPr>
        <w:t>nazorg door functionarissen van de school of daarbuiten</w:t>
      </w:r>
      <w:r w:rsidR="00475E1A">
        <w:rPr>
          <w:rFonts w:ascii="Arial" w:hAnsi="Arial" w:cs="Arial"/>
        </w:rPr>
        <w:t xml:space="preserve"> </w:t>
      </w:r>
      <w:r w:rsidRPr="00431D66">
        <w:rPr>
          <w:rFonts w:ascii="Arial" w:hAnsi="Arial" w:cs="Arial"/>
        </w:rPr>
        <w:t>gewenst is.</w:t>
      </w:r>
    </w:p>
    <w:p w14:paraId="04FFB54F" w14:textId="77777777" w:rsidR="00475E1A" w:rsidRDefault="00B40296" w:rsidP="00B40296">
      <w:pPr>
        <w:pStyle w:val="Geenafstand"/>
        <w:rPr>
          <w:rFonts w:ascii="Arial" w:hAnsi="Arial" w:cs="Arial"/>
        </w:rPr>
      </w:pPr>
      <w:r w:rsidRPr="00431D66">
        <w:rPr>
          <w:rFonts w:ascii="Arial" w:hAnsi="Arial" w:cs="Arial"/>
        </w:rPr>
        <w:t>1</w:t>
      </w:r>
      <w:r w:rsidR="00E6556D">
        <w:rPr>
          <w:rFonts w:ascii="Arial" w:hAnsi="Arial" w:cs="Arial"/>
        </w:rPr>
        <w:t>0</w:t>
      </w:r>
      <w:r w:rsidRPr="00431D66">
        <w:rPr>
          <w:rFonts w:ascii="Arial" w:hAnsi="Arial" w:cs="Arial"/>
        </w:rPr>
        <w:t>.</w:t>
      </w:r>
      <w:r w:rsidR="00431D66" w:rsidRPr="00431D66">
        <w:rPr>
          <w:rFonts w:ascii="Arial" w:hAnsi="Arial" w:cs="Arial"/>
        </w:rPr>
        <w:tab/>
      </w:r>
      <w:r w:rsidR="00475E1A">
        <w:rPr>
          <w:rFonts w:ascii="Arial" w:hAnsi="Arial" w:cs="Arial"/>
        </w:rPr>
        <w:t>Bij iedere gebeurtenis</w:t>
      </w:r>
      <w:r w:rsidRPr="00431D66">
        <w:rPr>
          <w:rFonts w:ascii="Arial" w:hAnsi="Arial" w:cs="Arial"/>
        </w:rPr>
        <w:t xml:space="preserve"> waar sprake is van overtreding van wet- en regelgeving doet </w:t>
      </w:r>
    </w:p>
    <w:p w14:paraId="1BAFC2FE" w14:textId="44EDA2BE" w:rsidR="00B40296" w:rsidRPr="00431D66" w:rsidRDefault="00475E1A" w:rsidP="00431D66">
      <w:pPr>
        <w:pStyle w:val="Geenafstand"/>
        <w:ind w:firstLine="708"/>
        <w:rPr>
          <w:rFonts w:ascii="Arial" w:hAnsi="Arial" w:cs="Arial"/>
        </w:rPr>
      </w:pPr>
      <w:r>
        <w:rPr>
          <w:rFonts w:ascii="Arial" w:hAnsi="Arial" w:cs="Arial"/>
        </w:rPr>
        <w:t xml:space="preserve">de </w:t>
      </w:r>
      <w:r w:rsidR="00B40296" w:rsidRPr="00431D66">
        <w:rPr>
          <w:rFonts w:ascii="Arial" w:hAnsi="Arial" w:cs="Arial"/>
        </w:rPr>
        <w:t>teamleider melding bij de politie. Dat geldt zeker in het geval van dealen op</w:t>
      </w:r>
    </w:p>
    <w:p w14:paraId="40D84E02" w14:textId="77777777" w:rsidR="00B40296" w:rsidRPr="00431D66" w:rsidRDefault="00B40296" w:rsidP="00431D66">
      <w:pPr>
        <w:pStyle w:val="Geenafstand"/>
        <w:ind w:firstLine="708"/>
        <w:rPr>
          <w:rFonts w:ascii="Arial" w:hAnsi="Arial" w:cs="Arial"/>
        </w:rPr>
      </w:pPr>
      <w:r w:rsidRPr="00431D66">
        <w:rPr>
          <w:rFonts w:ascii="Arial" w:hAnsi="Arial" w:cs="Arial"/>
        </w:rPr>
        <w:t>school of op het schoolterrein.</w:t>
      </w:r>
    </w:p>
    <w:p w14:paraId="4535845C" w14:textId="1F4DDD0B" w:rsidR="00B40296" w:rsidRPr="00431D66" w:rsidRDefault="00B40296" w:rsidP="00B40296">
      <w:pPr>
        <w:pStyle w:val="Geenafstand"/>
        <w:rPr>
          <w:rFonts w:ascii="Arial" w:hAnsi="Arial" w:cs="Arial"/>
        </w:rPr>
      </w:pPr>
      <w:r w:rsidRPr="00431D66">
        <w:rPr>
          <w:rFonts w:ascii="Arial" w:hAnsi="Arial" w:cs="Arial"/>
        </w:rPr>
        <w:t>1</w:t>
      </w:r>
      <w:r w:rsidR="00E6556D">
        <w:rPr>
          <w:rFonts w:ascii="Arial" w:hAnsi="Arial" w:cs="Arial"/>
        </w:rPr>
        <w:t>1</w:t>
      </w:r>
      <w:r w:rsidRPr="00431D66">
        <w:rPr>
          <w:rFonts w:ascii="Arial" w:hAnsi="Arial" w:cs="Arial"/>
        </w:rPr>
        <w:t>.</w:t>
      </w:r>
      <w:r w:rsidR="00431D66" w:rsidRPr="00431D66">
        <w:rPr>
          <w:rFonts w:ascii="Arial" w:hAnsi="Arial" w:cs="Arial"/>
        </w:rPr>
        <w:tab/>
      </w:r>
      <w:r w:rsidRPr="00431D66">
        <w:rPr>
          <w:rFonts w:ascii="Arial" w:hAnsi="Arial" w:cs="Arial"/>
        </w:rPr>
        <w:t>Van deze melding worden de ouders van de betreffende leerling op de hoogte</w:t>
      </w:r>
    </w:p>
    <w:p w14:paraId="31238AE6" w14:textId="0D3FF43C" w:rsidR="00B40296" w:rsidRPr="00431D66" w:rsidRDefault="00B40296" w:rsidP="00431D66">
      <w:pPr>
        <w:pStyle w:val="Geenafstand"/>
        <w:ind w:firstLine="708"/>
        <w:rPr>
          <w:rFonts w:ascii="Arial" w:hAnsi="Arial" w:cs="Arial"/>
        </w:rPr>
      </w:pPr>
      <w:r w:rsidRPr="00431D66">
        <w:rPr>
          <w:rFonts w:ascii="Arial" w:hAnsi="Arial" w:cs="Arial"/>
        </w:rPr>
        <w:t xml:space="preserve">gesteld evenals de </w:t>
      </w:r>
      <w:r w:rsidR="00475E1A">
        <w:rPr>
          <w:rFonts w:ascii="Arial" w:hAnsi="Arial" w:cs="Arial"/>
        </w:rPr>
        <w:t>sector</w:t>
      </w:r>
      <w:r w:rsidR="00431D66" w:rsidRPr="00431D66">
        <w:rPr>
          <w:rFonts w:ascii="Arial" w:hAnsi="Arial" w:cs="Arial"/>
        </w:rPr>
        <w:t>directeur</w:t>
      </w:r>
      <w:r w:rsidRPr="00431D66">
        <w:rPr>
          <w:rFonts w:ascii="Arial" w:hAnsi="Arial" w:cs="Arial"/>
        </w:rPr>
        <w:t>.</w:t>
      </w:r>
    </w:p>
    <w:p w14:paraId="3B946C5A" w14:textId="5D5379B6" w:rsidR="00B40296" w:rsidRPr="00431D66" w:rsidRDefault="00B40296" w:rsidP="00B40296">
      <w:pPr>
        <w:pStyle w:val="Geenafstand"/>
        <w:rPr>
          <w:rFonts w:ascii="Arial" w:hAnsi="Arial" w:cs="Arial"/>
        </w:rPr>
      </w:pPr>
      <w:r w:rsidRPr="00431D66">
        <w:rPr>
          <w:rFonts w:ascii="Arial" w:hAnsi="Arial" w:cs="Arial"/>
        </w:rPr>
        <w:t>1</w:t>
      </w:r>
      <w:r w:rsidR="00E6556D">
        <w:rPr>
          <w:rFonts w:ascii="Arial" w:hAnsi="Arial" w:cs="Arial"/>
        </w:rPr>
        <w:t>2</w:t>
      </w:r>
      <w:r w:rsidRPr="00431D66">
        <w:rPr>
          <w:rFonts w:ascii="Arial" w:hAnsi="Arial" w:cs="Arial"/>
        </w:rPr>
        <w:t>.</w:t>
      </w:r>
      <w:r w:rsidR="00431D66" w:rsidRPr="00431D66">
        <w:rPr>
          <w:rFonts w:ascii="Arial" w:hAnsi="Arial" w:cs="Arial"/>
        </w:rPr>
        <w:tab/>
      </w:r>
      <w:r w:rsidRPr="00431D66">
        <w:rPr>
          <w:rFonts w:ascii="Arial" w:hAnsi="Arial" w:cs="Arial"/>
        </w:rPr>
        <w:t>De school treedt niet in het justitiële onderzoek maar beperkt zich tot</w:t>
      </w:r>
    </w:p>
    <w:p w14:paraId="480D8785" w14:textId="77777777" w:rsidR="00B40296" w:rsidRPr="00431D66" w:rsidRDefault="00B40296" w:rsidP="00431D66">
      <w:pPr>
        <w:pStyle w:val="Geenafstand"/>
        <w:ind w:firstLine="708"/>
        <w:rPr>
          <w:rFonts w:ascii="Arial" w:hAnsi="Arial" w:cs="Arial"/>
        </w:rPr>
      </w:pPr>
      <w:r w:rsidRPr="00431D66">
        <w:rPr>
          <w:rFonts w:ascii="Arial" w:hAnsi="Arial" w:cs="Arial"/>
        </w:rPr>
        <w:t>pedagogische maatregelen in het belang van de gang van zaken op school.</w:t>
      </w:r>
    </w:p>
    <w:p w14:paraId="4A14D674" w14:textId="4F31971D" w:rsidR="00B40296" w:rsidRPr="00431D66" w:rsidRDefault="00B40296" w:rsidP="00B40296">
      <w:pPr>
        <w:pStyle w:val="Geenafstand"/>
        <w:rPr>
          <w:rFonts w:ascii="Arial" w:hAnsi="Arial" w:cs="Arial"/>
        </w:rPr>
      </w:pPr>
      <w:r w:rsidRPr="00431D66">
        <w:rPr>
          <w:rFonts w:ascii="Arial" w:hAnsi="Arial" w:cs="Arial"/>
        </w:rPr>
        <w:t>1</w:t>
      </w:r>
      <w:r w:rsidR="00E6556D">
        <w:rPr>
          <w:rFonts w:ascii="Arial" w:hAnsi="Arial" w:cs="Arial"/>
        </w:rPr>
        <w:t>3</w:t>
      </w:r>
      <w:r w:rsidRPr="00431D66">
        <w:rPr>
          <w:rFonts w:ascii="Arial" w:hAnsi="Arial" w:cs="Arial"/>
        </w:rPr>
        <w:t>.</w:t>
      </w:r>
      <w:r w:rsidR="00431D66" w:rsidRPr="00431D66">
        <w:rPr>
          <w:rFonts w:ascii="Arial" w:hAnsi="Arial" w:cs="Arial"/>
        </w:rPr>
        <w:tab/>
      </w:r>
      <w:r w:rsidRPr="00431D66">
        <w:rPr>
          <w:rFonts w:ascii="Arial" w:hAnsi="Arial" w:cs="Arial"/>
        </w:rPr>
        <w:t>De school besteedt systematisch aandacht aan de gevaren van alcohol en</w:t>
      </w:r>
    </w:p>
    <w:p w14:paraId="08A2644F" w14:textId="25C207E2" w:rsidR="00B40296" w:rsidRDefault="00B40296" w:rsidP="00431D66">
      <w:pPr>
        <w:pStyle w:val="Geenafstand"/>
        <w:ind w:firstLine="708"/>
        <w:rPr>
          <w:rFonts w:ascii="Arial" w:hAnsi="Arial" w:cs="Arial"/>
        </w:rPr>
      </w:pPr>
      <w:r w:rsidRPr="00431D66">
        <w:rPr>
          <w:rFonts w:ascii="Arial" w:hAnsi="Arial" w:cs="Arial"/>
        </w:rPr>
        <w:t xml:space="preserve">drugs, bijvoorbeeld in </w:t>
      </w:r>
      <w:r w:rsidR="00431D66" w:rsidRPr="00431D66">
        <w:rPr>
          <w:rFonts w:ascii="Arial" w:hAnsi="Arial" w:cs="Arial"/>
        </w:rPr>
        <w:t xml:space="preserve">de lessen of tijdens projecten. </w:t>
      </w:r>
    </w:p>
    <w:p w14:paraId="1FB52E43" w14:textId="21664E8E" w:rsidR="009A4499" w:rsidRDefault="009A4499" w:rsidP="00431D66">
      <w:pPr>
        <w:pStyle w:val="Geenafstand"/>
        <w:ind w:firstLine="708"/>
        <w:rPr>
          <w:rFonts w:ascii="Arial" w:hAnsi="Arial" w:cs="Arial"/>
        </w:rPr>
      </w:pPr>
    </w:p>
    <w:p w14:paraId="6CE05568" w14:textId="011DC27F" w:rsidR="009A4499" w:rsidRDefault="009A4499" w:rsidP="00431D66">
      <w:pPr>
        <w:pStyle w:val="Geenafstand"/>
        <w:ind w:firstLine="708"/>
        <w:rPr>
          <w:rFonts w:ascii="Arial" w:hAnsi="Arial" w:cs="Arial"/>
        </w:rPr>
      </w:pPr>
    </w:p>
    <w:p w14:paraId="6DBB41C0" w14:textId="3894F33F" w:rsidR="009A4499" w:rsidRDefault="009A4499" w:rsidP="00431D66">
      <w:pPr>
        <w:pStyle w:val="Geenafstand"/>
        <w:ind w:firstLine="708"/>
        <w:rPr>
          <w:rFonts w:ascii="Arial" w:hAnsi="Arial" w:cs="Arial"/>
        </w:rPr>
      </w:pPr>
    </w:p>
    <w:p w14:paraId="45449A0B" w14:textId="77777777" w:rsidR="009A4499" w:rsidRPr="00431D66" w:rsidRDefault="009A4499" w:rsidP="00431D66">
      <w:pPr>
        <w:pStyle w:val="Geenafstand"/>
        <w:ind w:firstLine="708"/>
        <w:rPr>
          <w:rFonts w:ascii="Arial" w:hAnsi="Arial" w:cs="Arial"/>
        </w:rPr>
      </w:pPr>
    </w:p>
    <w:p w14:paraId="571835B9" w14:textId="77777777" w:rsidR="00475E1A" w:rsidRDefault="00B40296" w:rsidP="00475E1A">
      <w:pPr>
        <w:pStyle w:val="Geenafstand"/>
        <w:rPr>
          <w:rFonts w:ascii="Arial" w:hAnsi="Arial" w:cs="Arial"/>
        </w:rPr>
      </w:pPr>
      <w:r w:rsidRPr="00431D66">
        <w:rPr>
          <w:rFonts w:ascii="Arial" w:hAnsi="Arial" w:cs="Arial"/>
        </w:rPr>
        <w:lastRenderedPageBreak/>
        <w:t>1</w:t>
      </w:r>
      <w:r w:rsidR="00E6556D">
        <w:rPr>
          <w:rFonts w:ascii="Arial" w:hAnsi="Arial" w:cs="Arial"/>
        </w:rPr>
        <w:t>4</w:t>
      </w:r>
      <w:r w:rsidRPr="00431D66">
        <w:rPr>
          <w:rFonts w:ascii="Arial" w:hAnsi="Arial" w:cs="Arial"/>
        </w:rPr>
        <w:t>.</w:t>
      </w:r>
      <w:r w:rsidR="00431D66" w:rsidRPr="00431D66">
        <w:rPr>
          <w:rFonts w:ascii="Arial" w:hAnsi="Arial" w:cs="Arial"/>
        </w:rPr>
        <w:tab/>
      </w:r>
      <w:r w:rsidRPr="00431D66">
        <w:rPr>
          <w:rFonts w:ascii="Arial" w:hAnsi="Arial" w:cs="Arial"/>
        </w:rPr>
        <w:t>Als dit het streven van de school ondersteunt worden contacten</w:t>
      </w:r>
      <w:r w:rsidR="00475E1A">
        <w:rPr>
          <w:rFonts w:ascii="Arial" w:hAnsi="Arial" w:cs="Arial"/>
        </w:rPr>
        <w:t xml:space="preserve"> </w:t>
      </w:r>
      <w:r w:rsidRPr="00431D66">
        <w:rPr>
          <w:rFonts w:ascii="Arial" w:hAnsi="Arial" w:cs="Arial"/>
        </w:rPr>
        <w:t xml:space="preserve">aangegaan en </w:t>
      </w:r>
    </w:p>
    <w:p w14:paraId="7B01A022" w14:textId="77777777" w:rsidR="00475E1A" w:rsidRDefault="00B40296" w:rsidP="00431D66">
      <w:pPr>
        <w:pStyle w:val="Geenafstand"/>
        <w:ind w:firstLine="708"/>
        <w:rPr>
          <w:rFonts w:ascii="Arial" w:hAnsi="Arial" w:cs="Arial"/>
        </w:rPr>
      </w:pPr>
      <w:r w:rsidRPr="00431D66">
        <w:rPr>
          <w:rFonts w:ascii="Arial" w:hAnsi="Arial" w:cs="Arial"/>
        </w:rPr>
        <w:t>onderhouden met organisaties die het gebruik van alcohol en</w:t>
      </w:r>
      <w:r w:rsidR="00475E1A">
        <w:rPr>
          <w:rFonts w:ascii="Arial" w:hAnsi="Arial" w:cs="Arial"/>
        </w:rPr>
        <w:t xml:space="preserve"> </w:t>
      </w:r>
      <w:r w:rsidRPr="00431D66">
        <w:rPr>
          <w:rFonts w:ascii="Arial" w:hAnsi="Arial" w:cs="Arial"/>
        </w:rPr>
        <w:t xml:space="preserve">drugs in goede banen </w:t>
      </w:r>
    </w:p>
    <w:p w14:paraId="0EC52DF4" w14:textId="2C196052" w:rsidR="00B40296" w:rsidRDefault="00B40296" w:rsidP="00475E1A">
      <w:pPr>
        <w:pStyle w:val="Geenafstand"/>
        <w:ind w:left="708"/>
        <w:rPr>
          <w:rFonts w:ascii="Arial" w:hAnsi="Arial" w:cs="Arial"/>
        </w:rPr>
      </w:pPr>
      <w:r w:rsidRPr="00431D66">
        <w:rPr>
          <w:rFonts w:ascii="Arial" w:hAnsi="Arial" w:cs="Arial"/>
        </w:rPr>
        <w:t>trachten te leiden.</w:t>
      </w:r>
    </w:p>
    <w:p w14:paraId="3D80904E" w14:textId="42D0169D" w:rsidR="00B40296" w:rsidRPr="00431D66" w:rsidRDefault="00B40296" w:rsidP="00B40296">
      <w:pPr>
        <w:pStyle w:val="Geenafstand"/>
        <w:rPr>
          <w:rFonts w:ascii="Arial" w:hAnsi="Arial" w:cs="Arial"/>
        </w:rPr>
      </w:pPr>
      <w:r w:rsidRPr="00431D66">
        <w:rPr>
          <w:rFonts w:ascii="Arial" w:hAnsi="Arial" w:cs="Arial"/>
        </w:rPr>
        <w:t>1</w:t>
      </w:r>
      <w:r w:rsidR="00E6556D">
        <w:rPr>
          <w:rFonts w:ascii="Arial" w:hAnsi="Arial" w:cs="Arial"/>
        </w:rPr>
        <w:t>5</w:t>
      </w:r>
      <w:r w:rsidRPr="00431D66">
        <w:rPr>
          <w:rFonts w:ascii="Arial" w:hAnsi="Arial" w:cs="Arial"/>
        </w:rPr>
        <w:t>.</w:t>
      </w:r>
      <w:r w:rsidR="00431D66" w:rsidRPr="00431D66">
        <w:rPr>
          <w:rFonts w:ascii="Arial" w:hAnsi="Arial" w:cs="Arial"/>
        </w:rPr>
        <w:tab/>
      </w:r>
      <w:r w:rsidRPr="00431D66">
        <w:rPr>
          <w:rFonts w:ascii="Arial" w:hAnsi="Arial" w:cs="Arial"/>
        </w:rPr>
        <w:t>Bovenstaande regels kunnen van overeenkomstige toepassing worden</w:t>
      </w:r>
    </w:p>
    <w:p w14:paraId="082CCFB0" w14:textId="77777777" w:rsidR="00B40296" w:rsidRPr="00431D66" w:rsidRDefault="00B40296" w:rsidP="00431D66">
      <w:pPr>
        <w:pStyle w:val="Geenafstand"/>
        <w:ind w:firstLine="708"/>
        <w:rPr>
          <w:rFonts w:ascii="Arial" w:hAnsi="Arial" w:cs="Arial"/>
        </w:rPr>
      </w:pPr>
      <w:r w:rsidRPr="00431D66">
        <w:rPr>
          <w:rFonts w:ascii="Arial" w:hAnsi="Arial" w:cs="Arial"/>
        </w:rPr>
        <w:t>verklaard als er sprake is van een overtreding door een leerling buiten het</w:t>
      </w:r>
    </w:p>
    <w:p w14:paraId="3A285420" w14:textId="77777777" w:rsidR="00B40296" w:rsidRPr="00431D66" w:rsidRDefault="00B40296" w:rsidP="00431D66">
      <w:pPr>
        <w:pStyle w:val="Geenafstand"/>
        <w:ind w:firstLine="708"/>
        <w:rPr>
          <w:rFonts w:ascii="Arial" w:hAnsi="Arial" w:cs="Arial"/>
        </w:rPr>
      </w:pPr>
      <w:r w:rsidRPr="00431D66">
        <w:rPr>
          <w:rFonts w:ascii="Arial" w:hAnsi="Arial" w:cs="Arial"/>
        </w:rPr>
        <w:t>schoolterrein en/of buiten schooltijden.</w:t>
      </w:r>
    </w:p>
    <w:p w14:paraId="132BF408" w14:textId="532B6DA1" w:rsidR="00B40296" w:rsidRDefault="00B40296" w:rsidP="00B40296">
      <w:pPr>
        <w:pStyle w:val="Geenafstand"/>
        <w:rPr>
          <w:rFonts w:ascii="Arial" w:hAnsi="Arial" w:cs="Arial"/>
        </w:rPr>
      </w:pPr>
      <w:r w:rsidRPr="00431D66">
        <w:rPr>
          <w:rFonts w:ascii="Arial" w:hAnsi="Arial" w:cs="Arial"/>
        </w:rPr>
        <w:t>1</w:t>
      </w:r>
      <w:r w:rsidR="00475E1A">
        <w:rPr>
          <w:rFonts w:ascii="Arial" w:hAnsi="Arial" w:cs="Arial"/>
        </w:rPr>
        <w:t>6</w:t>
      </w:r>
      <w:r w:rsidRPr="00431D66">
        <w:rPr>
          <w:rFonts w:ascii="Arial" w:hAnsi="Arial" w:cs="Arial"/>
        </w:rPr>
        <w:t>.</w:t>
      </w:r>
      <w:r w:rsidR="00431D66" w:rsidRPr="00431D66">
        <w:rPr>
          <w:rFonts w:ascii="Arial" w:hAnsi="Arial" w:cs="Arial"/>
        </w:rPr>
        <w:tab/>
      </w:r>
      <w:r w:rsidRPr="00431D66">
        <w:rPr>
          <w:rFonts w:ascii="Arial" w:hAnsi="Arial" w:cs="Arial"/>
        </w:rPr>
        <w:t xml:space="preserve">In geval van lacunes in dit protocol beslist de </w:t>
      </w:r>
      <w:r w:rsidR="00431D66" w:rsidRPr="00431D66">
        <w:rPr>
          <w:rFonts w:ascii="Arial" w:hAnsi="Arial" w:cs="Arial"/>
        </w:rPr>
        <w:t>algemeen directeur</w:t>
      </w:r>
      <w:r w:rsidRPr="00431D66">
        <w:rPr>
          <w:rFonts w:ascii="Arial" w:hAnsi="Arial" w:cs="Arial"/>
        </w:rPr>
        <w:t>.</w:t>
      </w:r>
    </w:p>
    <w:p w14:paraId="4ABA6D7D" w14:textId="67DFCE10" w:rsidR="00431D66" w:rsidRDefault="00431D66" w:rsidP="00B40296">
      <w:pPr>
        <w:pStyle w:val="Geenafstand"/>
        <w:rPr>
          <w:rFonts w:ascii="Arial" w:hAnsi="Arial" w:cs="Arial"/>
        </w:rPr>
      </w:pPr>
    </w:p>
    <w:p w14:paraId="0FF13471" w14:textId="51D8A318" w:rsidR="00431D66" w:rsidRDefault="00431D66" w:rsidP="00B40296">
      <w:pPr>
        <w:pStyle w:val="Geenafstand"/>
        <w:rPr>
          <w:rFonts w:ascii="Arial" w:hAnsi="Arial" w:cs="Arial"/>
        </w:rPr>
      </w:pPr>
    </w:p>
    <w:p w14:paraId="681FEC95" w14:textId="2C8063AA" w:rsidR="00431D66" w:rsidRPr="00B921DF" w:rsidRDefault="00431D66" w:rsidP="00431D66">
      <w:pPr>
        <w:pStyle w:val="Geenafstand"/>
        <w:rPr>
          <w:rFonts w:ascii="Arial" w:hAnsi="Arial" w:cs="Arial"/>
          <w:i/>
        </w:rPr>
      </w:pPr>
      <w:r w:rsidRPr="00B921DF">
        <w:rPr>
          <w:rFonts w:ascii="Arial" w:hAnsi="Arial" w:cs="Arial"/>
          <w:i/>
        </w:rPr>
        <w:t>Protocol controle op wapenbezit op school</w:t>
      </w:r>
    </w:p>
    <w:p w14:paraId="21FDFAB9" w14:textId="46EC7D90" w:rsidR="00431D66" w:rsidRPr="00431D66" w:rsidRDefault="00431D66" w:rsidP="00431D66">
      <w:pPr>
        <w:pStyle w:val="Geenafstand"/>
        <w:rPr>
          <w:rFonts w:ascii="Arial" w:hAnsi="Arial" w:cs="Arial"/>
        </w:rPr>
      </w:pPr>
    </w:p>
    <w:p w14:paraId="206411FA" w14:textId="77777777" w:rsidR="00431D66" w:rsidRPr="00431D66" w:rsidRDefault="00431D66" w:rsidP="00431D66">
      <w:pPr>
        <w:pStyle w:val="Geenafstand"/>
        <w:rPr>
          <w:rFonts w:ascii="Arial" w:eastAsia="Times New Roman" w:hAnsi="Arial" w:cs="Arial"/>
          <w:lang w:eastAsia="nl-NL"/>
        </w:rPr>
      </w:pPr>
      <w:r w:rsidRPr="00431D66">
        <w:rPr>
          <w:rFonts w:ascii="Arial" w:eastAsia="Times New Roman" w:hAnsi="Arial" w:cs="Arial"/>
          <w:lang w:eastAsia="nl-NL"/>
        </w:rPr>
        <w:t xml:space="preserve">De 'Checklist invoering controle op wapenbezit scholen' helpt bij het verminderen van wapens op school door de mogelijkheden en benodigde stappen voor de invoering van wapencontrole toe te lichten. </w:t>
      </w:r>
    </w:p>
    <w:p w14:paraId="6D3B89D0" w14:textId="12A11CC9" w:rsidR="00431D66" w:rsidRPr="00431D66" w:rsidRDefault="00431D66" w:rsidP="00431D66">
      <w:pPr>
        <w:pStyle w:val="Geenafstand"/>
        <w:rPr>
          <w:rFonts w:ascii="Arial" w:eastAsia="Times New Roman" w:hAnsi="Arial" w:cs="Arial"/>
          <w:lang w:eastAsia="nl-NL"/>
        </w:rPr>
      </w:pPr>
      <w:r w:rsidRPr="00475E1A">
        <w:rPr>
          <w:rFonts w:ascii="Arial" w:eastAsia="Times New Roman" w:hAnsi="Arial" w:cs="Arial"/>
          <w:iCs/>
          <w:lang w:eastAsia="nl-NL"/>
        </w:rPr>
        <w:t>Doel</w:t>
      </w:r>
      <w:r w:rsidR="00475E1A">
        <w:rPr>
          <w:rFonts w:ascii="Arial" w:eastAsia="Times New Roman" w:hAnsi="Arial" w:cs="Arial"/>
          <w:iCs/>
          <w:lang w:eastAsia="nl-NL"/>
        </w:rPr>
        <w:t xml:space="preserve"> is een</w:t>
      </w:r>
      <w:r w:rsidRPr="00431D66">
        <w:rPr>
          <w:rFonts w:ascii="Arial" w:eastAsia="Times New Roman" w:hAnsi="Arial" w:cs="Arial"/>
          <w:i/>
          <w:iCs/>
          <w:lang w:eastAsia="nl-NL"/>
        </w:rPr>
        <w:t xml:space="preserve"> </w:t>
      </w:r>
      <w:r w:rsidRPr="00431D66">
        <w:rPr>
          <w:rFonts w:ascii="Arial" w:eastAsia="Times New Roman" w:hAnsi="Arial" w:cs="Arial"/>
          <w:lang w:eastAsia="nl-NL"/>
        </w:rPr>
        <w:t xml:space="preserve">succesvolle invoering van controle op wapenbezit op school. </w:t>
      </w:r>
    </w:p>
    <w:p w14:paraId="7547FA4B" w14:textId="6DD2CF83" w:rsidR="00431D66" w:rsidRPr="00431D66" w:rsidRDefault="00475E1A" w:rsidP="00431D66">
      <w:pPr>
        <w:pStyle w:val="Geenafstand"/>
        <w:rPr>
          <w:rFonts w:ascii="Arial" w:eastAsia="Times New Roman" w:hAnsi="Arial" w:cs="Arial"/>
          <w:lang w:eastAsia="nl-NL"/>
        </w:rPr>
      </w:pPr>
      <w:r>
        <w:rPr>
          <w:rFonts w:ascii="Arial" w:eastAsia="Times New Roman" w:hAnsi="Arial" w:cs="Arial"/>
          <w:lang w:eastAsia="nl-NL"/>
        </w:rPr>
        <w:t>D</w:t>
      </w:r>
      <w:r w:rsidR="00431D66" w:rsidRPr="00431D66">
        <w:rPr>
          <w:rFonts w:ascii="Arial" w:eastAsia="Times New Roman" w:hAnsi="Arial" w:cs="Arial"/>
          <w:lang w:eastAsia="nl-NL"/>
        </w:rPr>
        <w:t xml:space="preserve">e checklist is een preventief instrument om de invoering van controle op wapenbezit op scholen soepel te laten verlopen. </w:t>
      </w:r>
    </w:p>
    <w:p w14:paraId="6620FE06" w14:textId="77777777" w:rsidR="00431D66" w:rsidRDefault="00431D66" w:rsidP="00431D66">
      <w:pPr>
        <w:pStyle w:val="Geenafstand"/>
        <w:rPr>
          <w:rFonts w:ascii="Arial" w:eastAsia="Times New Roman" w:hAnsi="Arial" w:cs="Arial"/>
          <w:color w:val="0099CC"/>
          <w:lang w:eastAsia="nl-NL"/>
        </w:rPr>
      </w:pPr>
    </w:p>
    <w:p w14:paraId="3666E656" w14:textId="007240AD" w:rsidR="00431D66" w:rsidRPr="00431D66" w:rsidRDefault="00431D66" w:rsidP="00431D66">
      <w:pPr>
        <w:pStyle w:val="Geenafstand"/>
        <w:rPr>
          <w:rFonts w:ascii="Arial" w:eastAsia="Times New Roman" w:hAnsi="Arial" w:cs="Arial"/>
          <w:lang w:eastAsia="nl-NL"/>
        </w:rPr>
      </w:pPr>
      <w:r w:rsidRPr="00431D66">
        <w:rPr>
          <w:rFonts w:ascii="Arial" w:eastAsia="Times New Roman" w:hAnsi="Arial" w:cs="Arial"/>
          <w:lang w:eastAsia="nl-NL"/>
        </w:rPr>
        <w:t xml:space="preserve">Samenwerkingspartners bij de uitvoering </w:t>
      </w:r>
      <w:r w:rsidR="00475E1A">
        <w:rPr>
          <w:rFonts w:ascii="Arial" w:eastAsia="Times New Roman" w:hAnsi="Arial" w:cs="Arial"/>
          <w:lang w:eastAsia="nl-NL"/>
        </w:rPr>
        <w:t>kunnen</w:t>
      </w:r>
      <w:r w:rsidRPr="00431D66">
        <w:rPr>
          <w:rFonts w:ascii="Arial" w:eastAsia="Times New Roman" w:hAnsi="Arial" w:cs="Arial"/>
          <w:lang w:eastAsia="nl-NL"/>
        </w:rPr>
        <w:t xml:space="preserve"> politie, gemeente en OM </w:t>
      </w:r>
      <w:r w:rsidR="00475E1A">
        <w:rPr>
          <w:rFonts w:ascii="Arial" w:eastAsia="Times New Roman" w:hAnsi="Arial" w:cs="Arial"/>
          <w:lang w:eastAsia="nl-NL"/>
        </w:rPr>
        <w:t>zijn.</w:t>
      </w:r>
    </w:p>
    <w:p w14:paraId="17B4CE4A" w14:textId="77777777" w:rsidR="00431D66" w:rsidRDefault="00431D66" w:rsidP="00431D66">
      <w:pPr>
        <w:pStyle w:val="Geenafstand"/>
        <w:rPr>
          <w:rFonts w:ascii="Arial" w:hAnsi="Arial" w:cs="Arial"/>
          <w:b/>
          <w:bCs/>
        </w:rPr>
      </w:pPr>
    </w:p>
    <w:p w14:paraId="2472562F" w14:textId="28531E0E" w:rsidR="00431D66" w:rsidRPr="00431D66" w:rsidRDefault="00431D66" w:rsidP="00431D66">
      <w:pPr>
        <w:pStyle w:val="Geenafstand"/>
        <w:rPr>
          <w:rFonts w:ascii="Arial" w:hAnsi="Arial" w:cs="Arial"/>
        </w:rPr>
      </w:pPr>
      <w:r w:rsidRPr="00431D66">
        <w:rPr>
          <w:rFonts w:ascii="Arial" w:hAnsi="Arial" w:cs="Arial"/>
          <w:b/>
          <w:bCs/>
        </w:rPr>
        <w:t xml:space="preserve">De checklist </w:t>
      </w:r>
    </w:p>
    <w:p w14:paraId="11975575" w14:textId="77777777" w:rsidR="00431D66" w:rsidRPr="00431D66" w:rsidRDefault="00431D66" w:rsidP="00431D66">
      <w:pPr>
        <w:pStyle w:val="Geenafstand"/>
        <w:rPr>
          <w:rFonts w:ascii="Arial" w:hAnsi="Arial" w:cs="Arial"/>
          <w:color w:val="000000"/>
        </w:rPr>
      </w:pPr>
      <w:r w:rsidRPr="00431D66">
        <w:rPr>
          <w:rFonts w:ascii="Arial" w:hAnsi="Arial" w:cs="Arial"/>
          <w:color w:val="000000"/>
        </w:rPr>
        <w:t xml:space="preserve">Voordat preventieve controles op wapenbezit op school kunnen worden uitgevoerd, is het doorlopen van de volgende stappen een randvoorwaarde: </w:t>
      </w:r>
    </w:p>
    <w:p w14:paraId="75B62299" w14:textId="7045095E" w:rsidR="00431D66" w:rsidRPr="00431D66" w:rsidRDefault="00431D66" w:rsidP="00431D66">
      <w:pPr>
        <w:pStyle w:val="Geenafstand"/>
        <w:numPr>
          <w:ilvl w:val="0"/>
          <w:numId w:val="4"/>
        </w:numPr>
        <w:rPr>
          <w:rFonts w:ascii="Arial" w:hAnsi="Arial" w:cs="Arial"/>
        </w:rPr>
      </w:pPr>
      <w:r w:rsidRPr="00431D66">
        <w:rPr>
          <w:rFonts w:ascii="Arial" w:hAnsi="Arial" w:cs="Arial"/>
        </w:rPr>
        <w:t>Opstellen van een schoolveiligheidsplan</w:t>
      </w:r>
      <w:r w:rsidR="00475E1A">
        <w:rPr>
          <w:rFonts w:ascii="Arial" w:hAnsi="Arial" w:cs="Arial"/>
        </w:rPr>
        <w:t>.</w:t>
      </w:r>
      <w:r w:rsidRPr="00431D66">
        <w:rPr>
          <w:rFonts w:ascii="Arial" w:hAnsi="Arial" w:cs="Arial"/>
        </w:rPr>
        <w:t xml:space="preserve"> </w:t>
      </w:r>
    </w:p>
    <w:p w14:paraId="675A3127" w14:textId="00ECB089" w:rsidR="00431D66" w:rsidRPr="00431D66" w:rsidRDefault="00431D66" w:rsidP="00431D66">
      <w:pPr>
        <w:pStyle w:val="Geenafstand"/>
        <w:numPr>
          <w:ilvl w:val="0"/>
          <w:numId w:val="4"/>
        </w:numPr>
        <w:rPr>
          <w:rFonts w:ascii="Arial" w:hAnsi="Arial" w:cs="Arial"/>
        </w:rPr>
      </w:pPr>
      <w:r w:rsidRPr="00431D66">
        <w:rPr>
          <w:rFonts w:ascii="Arial" w:hAnsi="Arial" w:cs="Arial"/>
        </w:rPr>
        <w:t>Opnemen van regels over wapenbezit en preventieve controles in het schoolvei</w:t>
      </w:r>
      <w:r w:rsidRPr="00431D66">
        <w:rPr>
          <w:rFonts w:ascii="Arial" w:hAnsi="Arial" w:cs="Arial"/>
        </w:rPr>
        <w:softHyphen/>
        <w:t>ligheidsplan</w:t>
      </w:r>
      <w:r w:rsidR="00475E1A">
        <w:rPr>
          <w:rFonts w:ascii="Arial" w:hAnsi="Arial" w:cs="Arial"/>
        </w:rPr>
        <w:t>.</w:t>
      </w:r>
      <w:r w:rsidRPr="00431D66">
        <w:rPr>
          <w:rFonts w:ascii="Arial" w:hAnsi="Arial" w:cs="Arial"/>
        </w:rPr>
        <w:t xml:space="preserve"> </w:t>
      </w:r>
    </w:p>
    <w:p w14:paraId="0A1CA2D4" w14:textId="5436ACCD" w:rsidR="00431D66" w:rsidRPr="00431D66" w:rsidRDefault="00431D66" w:rsidP="00431D66">
      <w:pPr>
        <w:pStyle w:val="Geenafstand"/>
        <w:numPr>
          <w:ilvl w:val="0"/>
          <w:numId w:val="4"/>
        </w:numPr>
        <w:rPr>
          <w:rFonts w:ascii="Arial" w:hAnsi="Arial" w:cs="Arial"/>
        </w:rPr>
      </w:pPr>
      <w:r w:rsidRPr="00431D66">
        <w:rPr>
          <w:rFonts w:ascii="Arial" w:hAnsi="Arial" w:cs="Arial"/>
        </w:rPr>
        <w:t>Opnemen van het veiligheidsbeleid in de schoolgids</w:t>
      </w:r>
      <w:r w:rsidR="00475E1A">
        <w:rPr>
          <w:rFonts w:ascii="Arial" w:hAnsi="Arial" w:cs="Arial"/>
        </w:rPr>
        <w:t>.</w:t>
      </w:r>
      <w:r w:rsidRPr="00431D66">
        <w:rPr>
          <w:rFonts w:ascii="Arial" w:hAnsi="Arial" w:cs="Arial"/>
        </w:rPr>
        <w:t xml:space="preserve"> </w:t>
      </w:r>
    </w:p>
    <w:p w14:paraId="079F4396" w14:textId="72375575" w:rsidR="00431D66" w:rsidRPr="00431D66" w:rsidRDefault="00431D66" w:rsidP="00431D66">
      <w:pPr>
        <w:pStyle w:val="Geenafstand"/>
        <w:numPr>
          <w:ilvl w:val="0"/>
          <w:numId w:val="4"/>
        </w:numPr>
        <w:rPr>
          <w:rFonts w:ascii="Arial" w:hAnsi="Arial" w:cs="Arial"/>
        </w:rPr>
      </w:pPr>
      <w:r w:rsidRPr="00431D66">
        <w:rPr>
          <w:rFonts w:ascii="Arial" w:hAnsi="Arial" w:cs="Arial"/>
        </w:rPr>
        <w:t>Aanstellen van een persoon binnen de school die verantwoordelijk is voor sociale veiligheid</w:t>
      </w:r>
      <w:r w:rsidR="00475E1A">
        <w:rPr>
          <w:rFonts w:ascii="Arial" w:hAnsi="Arial" w:cs="Arial"/>
        </w:rPr>
        <w:t>.</w:t>
      </w:r>
      <w:r w:rsidRPr="00431D66">
        <w:rPr>
          <w:rFonts w:ascii="Arial" w:hAnsi="Arial" w:cs="Arial"/>
        </w:rPr>
        <w:t xml:space="preserve"> </w:t>
      </w:r>
    </w:p>
    <w:p w14:paraId="03F0772F" w14:textId="1EAA811D" w:rsidR="00431D66" w:rsidRPr="00431D66" w:rsidRDefault="00431D66" w:rsidP="00431D66">
      <w:pPr>
        <w:pStyle w:val="Geenafstand"/>
        <w:numPr>
          <w:ilvl w:val="0"/>
          <w:numId w:val="4"/>
        </w:numPr>
        <w:rPr>
          <w:rFonts w:ascii="Arial" w:hAnsi="Arial" w:cs="Arial"/>
        </w:rPr>
      </w:pPr>
      <w:r w:rsidRPr="00431D66">
        <w:rPr>
          <w:rFonts w:ascii="Arial" w:hAnsi="Arial" w:cs="Arial"/>
        </w:rPr>
        <w:t>Aanstellen van een persoon binnen de politie die als aanspreekpunt voor de school fungeert</w:t>
      </w:r>
      <w:r w:rsidR="00475E1A">
        <w:rPr>
          <w:rFonts w:ascii="Arial" w:hAnsi="Arial" w:cs="Arial"/>
        </w:rPr>
        <w:t>.</w:t>
      </w:r>
      <w:r w:rsidRPr="00431D66">
        <w:rPr>
          <w:rFonts w:ascii="Arial" w:hAnsi="Arial" w:cs="Arial"/>
        </w:rPr>
        <w:t xml:space="preserve"> </w:t>
      </w:r>
    </w:p>
    <w:p w14:paraId="3B190790" w14:textId="709DD591" w:rsidR="00431D66" w:rsidRPr="00431D66" w:rsidRDefault="00431D66" w:rsidP="00431D66">
      <w:pPr>
        <w:pStyle w:val="Geenafstand"/>
        <w:numPr>
          <w:ilvl w:val="0"/>
          <w:numId w:val="4"/>
        </w:numPr>
        <w:rPr>
          <w:rFonts w:ascii="Arial" w:hAnsi="Arial" w:cs="Arial"/>
        </w:rPr>
      </w:pPr>
      <w:r w:rsidRPr="00431D66">
        <w:rPr>
          <w:rFonts w:ascii="Arial" w:hAnsi="Arial" w:cs="Arial"/>
        </w:rPr>
        <w:t>Afspraken maken met gemeente en OM</w:t>
      </w:r>
      <w:r w:rsidR="00475E1A">
        <w:rPr>
          <w:rFonts w:ascii="Arial" w:hAnsi="Arial" w:cs="Arial"/>
        </w:rPr>
        <w:t>.</w:t>
      </w:r>
      <w:r w:rsidRPr="00431D66">
        <w:rPr>
          <w:rFonts w:ascii="Arial" w:hAnsi="Arial" w:cs="Arial"/>
        </w:rPr>
        <w:t xml:space="preserve"> </w:t>
      </w:r>
    </w:p>
    <w:p w14:paraId="4A43EFB6" w14:textId="64BA9C1A" w:rsidR="00431D66" w:rsidRPr="00431D66" w:rsidRDefault="00431D66" w:rsidP="00431D66">
      <w:pPr>
        <w:pStyle w:val="Geenafstand"/>
        <w:numPr>
          <w:ilvl w:val="0"/>
          <w:numId w:val="4"/>
        </w:numPr>
        <w:rPr>
          <w:rFonts w:ascii="Arial" w:hAnsi="Arial" w:cs="Arial"/>
        </w:rPr>
      </w:pPr>
      <w:r w:rsidRPr="00431D66">
        <w:rPr>
          <w:rFonts w:ascii="Arial" w:hAnsi="Arial" w:cs="Arial"/>
        </w:rPr>
        <w:t>Facultatief: opstellen veiligheidsconvenant met de lokale partners</w:t>
      </w:r>
      <w:r w:rsidR="00475E1A">
        <w:rPr>
          <w:rFonts w:ascii="Arial" w:hAnsi="Arial" w:cs="Arial"/>
        </w:rPr>
        <w:t>.</w:t>
      </w:r>
    </w:p>
    <w:p w14:paraId="2B4FEF23" w14:textId="77777777" w:rsidR="00431D66" w:rsidRPr="00431D66" w:rsidRDefault="00431D66" w:rsidP="00431D66">
      <w:pPr>
        <w:pStyle w:val="Geenafstand"/>
        <w:rPr>
          <w:rFonts w:ascii="Arial" w:hAnsi="Arial" w:cs="Arial"/>
        </w:rPr>
      </w:pPr>
    </w:p>
    <w:p w14:paraId="3495D946" w14:textId="77777777" w:rsidR="00431D66" w:rsidRPr="00431D66" w:rsidRDefault="00431D66" w:rsidP="00431D66">
      <w:pPr>
        <w:pStyle w:val="Geenafstand"/>
        <w:rPr>
          <w:rFonts w:ascii="Arial" w:hAnsi="Arial" w:cs="Arial"/>
          <w:color w:val="000000"/>
        </w:rPr>
      </w:pPr>
      <w:r w:rsidRPr="00431D66">
        <w:rPr>
          <w:rFonts w:ascii="Arial" w:hAnsi="Arial" w:cs="Arial"/>
          <w:color w:val="000000"/>
        </w:rPr>
        <w:t xml:space="preserve">Bij de uitvoering zijn de volgende aspecten van belang: </w:t>
      </w:r>
    </w:p>
    <w:p w14:paraId="73BD17CF" w14:textId="0B3AC2CF" w:rsidR="00431D66" w:rsidRPr="00431D66" w:rsidRDefault="00431D66" w:rsidP="00431D66">
      <w:pPr>
        <w:pStyle w:val="Geenafstand"/>
        <w:numPr>
          <w:ilvl w:val="0"/>
          <w:numId w:val="5"/>
        </w:numPr>
        <w:rPr>
          <w:rFonts w:ascii="Arial" w:hAnsi="Arial" w:cs="Arial"/>
        </w:rPr>
      </w:pPr>
      <w:r w:rsidRPr="00431D66">
        <w:rPr>
          <w:rFonts w:ascii="Arial" w:hAnsi="Arial" w:cs="Arial"/>
        </w:rPr>
        <w:t>Organisatie van preventieve wapencontroles</w:t>
      </w:r>
      <w:r w:rsidR="00475E1A">
        <w:rPr>
          <w:rFonts w:ascii="Arial" w:hAnsi="Arial" w:cs="Arial"/>
        </w:rPr>
        <w:t>.</w:t>
      </w:r>
      <w:r w:rsidRPr="00431D66">
        <w:rPr>
          <w:rFonts w:ascii="Arial" w:hAnsi="Arial" w:cs="Arial"/>
        </w:rPr>
        <w:t xml:space="preserve"> </w:t>
      </w:r>
    </w:p>
    <w:p w14:paraId="3847680C" w14:textId="1D21B342" w:rsidR="00431D66" w:rsidRPr="00431D66" w:rsidRDefault="00431D66" w:rsidP="00431D66">
      <w:pPr>
        <w:pStyle w:val="Geenafstand"/>
        <w:numPr>
          <w:ilvl w:val="0"/>
          <w:numId w:val="5"/>
        </w:numPr>
        <w:rPr>
          <w:rFonts w:ascii="Arial" w:hAnsi="Arial" w:cs="Arial"/>
        </w:rPr>
      </w:pPr>
      <w:r w:rsidRPr="00431D66">
        <w:rPr>
          <w:rFonts w:ascii="Arial" w:hAnsi="Arial" w:cs="Arial"/>
        </w:rPr>
        <w:t>Uitvoering van preventieve wapencontroles</w:t>
      </w:r>
      <w:r w:rsidR="00475E1A">
        <w:rPr>
          <w:rFonts w:ascii="Arial" w:hAnsi="Arial" w:cs="Arial"/>
        </w:rPr>
        <w:t>.</w:t>
      </w:r>
    </w:p>
    <w:p w14:paraId="266F53FA" w14:textId="3A522638" w:rsidR="00431D66" w:rsidRPr="00431D66" w:rsidRDefault="00431D66" w:rsidP="00431D66">
      <w:pPr>
        <w:pStyle w:val="Geenafstand"/>
        <w:numPr>
          <w:ilvl w:val="0"/>
          <w:numId w:val="5"/>
        </w:numPr>
        <w:rPr>
          <w:rFonts w:ascii="Arial" w:hAnsi="Arial" w:cs="Arial"/>
        </w:rPr>
      </w:pPr>
      <w:r w:rsidRPr="00431D66">
        <w:rPr>
          <w:rFonts w:ascii="Arial" w:hAnsi="Arial" w:cs="Arial"/>
        </w:rPr>
        <w:t>Medewerking aan preventieve wapencontroles</w:t>
      </w:r>
      <w:r w:rsidR="00475E1A">
        <w:rPr>
          <w:rFonts w:ascii="Arial" w:hAnsi="Arial" w:cs="Arial"/>
        </w:rPr>
        <w:t>.</w:t>
      </w:r>
      <w:r w:rsidRPr="00431D66">
        <w:rPr>
          <w:rFonts w:ascii="Arial" w:hAnsi="Arial" w:cs="Arial"/>
        </w:rPr>
        <w:t xml:space="preserve"> </w:t>
      </w:r>
    </w:p>
    <w:p w14:paraId="4986CAD4" w14:textId="065865A9" w:rsidR="00431D66" w:rsidRPr="009A4499" w:rsidRDefault="00431D66" w:rsidP="00193EFA">
      <w:pPr>
        <w:pStyle w:val="Geenafstand"/>
        <w:numPr>
          <w:ilvl w:val="0"/>
          <w:numId w:val="5"/>
        </w:numPr>
        <w:rPr>
          <w:rFonts w:ascii="Arial" w:hAnsi="Arial" w:cs="Arial"/>
        </w:rPr>
      </w:pPr>
      <w:r w:rsidRPr="009A4499">
        <w:rPr>
          <w:rFonts w:ascii="Arial" w:hAnsi="Arial" w:cs="Arial"/>
        </w:rPr>
        <w:t>Nazorg en flankerende maatregelen</w:t>
      </w:r>
      <w:r w:rsidR="00475E1A" w:rsidRPr="009A4499">
        <w:rPr>
          <w:rFonts w:ascii="Arial" w:hAnsi="Arial" w:cs="Arial"/>
        </w:rPr>
        <w:t>.</w:t>
      </w:r>
    </w:p>
    <w:p w14:paraId="3B8B0FC3" w14:textId="477E5082" w:rsidR="00EC0031" w:rsidRDefault="00EC0031" w:rsidP="00431D66">
      <w:pPr>
        <w:pStyle w:val="Geenafstand"/>
        <w:rPr>
          <w:rFonts w:ascii="Arial" w:hAnsi="Arial" w:cs="Arial"/>
        </w:rPr>
      </w:pPr>
    </w:p>
    <w:p w14:paraId="312A307B" w14:textId="77777777" w:rsidR="00EC0031" w:rsidRDefault="00EC0031" w:rsidP="00EC0031">
      <w:pPr>
        <w:pStyle w:val="Kop1"/>
      </w:pPr>
      <w:bookmarkStart w:id="4" w:name="_Toc479170234"/>
      <w:bookmarkStart w:id="5" w:name="_Toc479254950"/>
      <w:r>
        <w:t>Sparringpartners</w:t>
      </w:r>
      <w:bookmarkEnd w:id="4"/>
      <w:bookmarkEnd w:id="5"/>
    </w:p>
    <w:p w14:paraId="078840B6" w14:textId="77777777" w:rsidR="00EC0031" w:rsidRDefault="00EC0031" w:rsidP="00EC0031">
      <w:pPr>
        <w:pStyle w:val="Geenafstand"/>
        <w:rPr>
          <w:rFonts w:ascii="Arial" w:hAnsi="Arial" w:cs="Arial"/>
        </w:rPr>
      </w:pPr>
    </w:p>
    <w:p w14:paraId="3A92BB38" w14:textId="222BDB49" w:rsidR="00EC0031" w:rsidRPr="00EC0031" w:rsidRDefault="00EC0031" w:rsidP="00EC0031">
      <w:pPr>
        <w:pStyle w:val="Geenafstand"/>
        <w:rPr>
          <w:rFonts w:ascii="Arial" w:hAnsi="Arial" w:cs="Arial"/>
        </w:rPr>
      </w:pPr>
      <w:r w:rsidRPr="00EC0031">
        <w:rPr>
          <w:rFonts w:ascii="Arial" w:hAnsi="Arial" w:cs="Arial"/>
        </w:rPr>
        <w:t>Bij het maken van afspraken kunnen de volgende personen, op locatie of daarbuiten, worden betrokken:</w:t>
      </w:r>
    </w:p>
    <w:p w14:paraId="2A2539B3" w14:textId="77777777" w:rsidR="00EC0031" w:rsidRPr="00EC0031" w:rsidRDefault="00EC0031" w:rsidP="00EC0031">
      <w:pPr>
        <w:pStyle w:val="Geenafstand"/>
        <w:numPr>
          <w:ilvl w:val="0"/>
          <w:numId w:val="8"/>
        </w:numPr>
        <w:rPr>
          <w:rFonts w:ascii="Arial" w:hAnsi="Arial" w:cs="Arial"/>
        </w:rPr>
      </w:pPr>
      <w:r w:rsidRPr="00EC0031">
        <w:rPr>
          <w:rFonts w:ascii="Arial" w:hAnsi="Arial" w:cs="Arial"/>
        </w:rPr>
        <w:t>Schoolagent</w:t>
      </w:r>
    </w:p>
    <w:p w14:paraId="71234025" w14:textId="79455EA5" w:rsidR="00EC0031" w:rsidRPr="00EC0031" w:rsidRDefault="00EC0031" w:rsidP="00EC0031">
      <w:pPr>
        <w:pStyle w:val="Geenafstand"/>
        <w:numPr>
          <w:ilvl w:val="0"/>
          <w:numId w:val="8"/>
        </w:numPr>
        <w:rPr>
          <w:rFonts w:ascii="Arial" w:hAnsi="Arial" w:cs="Arial"/>
        </w:rPr>
      </w:pPr>
      <w:r w:rsidRPr="00EC0031">
        <w:rPr>
          <w:rFonts w:ascii="Arial" w:hAnsi="Arial" w:cs="Arial"/>
        </w:rPr>
        <w:t>Teamleider</w:t>
      </w:r>
    </w:p>
    <w:p w14:paraId="7060CD84" w14:textId="52DEFFB7" w:rsidR="00EC0031" w:rsidRPr="00EC0031" w:rsidRDefault="00EC0031" w:rsidP="00EC0031">
      <w:pPr>
        <w:pStyle w:val="Geenafstand"/>
        <w:numPr>
          <w:ilvl w:val="0"/>
          <w:numId w:val="8"/>
        </w:numPr>
        <w:rPr>
          <w:rFonts w:ascii="Arial" w:hAnsi="Arial" w:cs="Arial"/>
        </w:rPr>
      </w:pPr>
      <w:r w:rsidRPr="00EC0031">
        <w:rPr>
          <w:rFonts w:ascii="Arial" w:hAnsi="Arial" w:cs="Arial"/>
        </w:rPr>
        <w:t>Mentor</w:t>
      </w:r>
      <w:r>
        <w:rPr>
          <w:rFonts w:ascii="Arial" w:hAnsi="Arial" w:cs="Arial"/>
        </w:rPr>
        <w:t>-coaches</w:t>
      </w:r>
    </w:p>
    <w:p w14:paraId="4CB92761" w14:textId="77777777" w:rsidR="00EC0031" w:rsidRPr="00EC0031" w:rsidRDefault="00EC0031" w:rsidP="00EC0031">
      <w:pPr>
        <w:pStyle w:val="Geenafstand"/>
        <w:numPr>
          <w:ilvl w:val="0"/>
          <w:numId w:val="8"/>
        </w:numPr>
        <w:rPr>
          <w:rFonts w:ascii="Arial" w:hAnsi="Arial" w:cs="Arial"/>
        </w:rPr>
      </w:pPr>
      <w:r w:rsidRPr="00EC0031">
        <w:rPr>
          <w:rFonts w:ascii="Arial" w:hAnsi="Arial" w:cs="Arial"/>
        </w:rPr>
        <w:t>Directie</w:t>
      </w:r>
    </w:p>
    <w:p w14:paraId="762899C3" w14:textId="77777777" w:rsidR="00EC0031" w:rsidRPr="00EC0031" w:rsidRDefault="00EC0031" w:rsidP="00EC0031">
      <w:pPr>
        <w:pStyle w:val="Geenafstand"/>
        <w:numPr>
          <w:ilvl w:val="0"/>
          <w:numId w:val="8"/>
        </w:numPr>
        <w:rPr>
          <w:rFonts w:ascii="Arial" w:hAnsi="Arial" w:cs="Arial"/>
        </w:rPr>
      </w:pPr>
      <w:r w:rsidRPr="00EC0031">
        <w:rPr>
          <w:rFonts w:ascii="Arial" w:hAnsi="Arial" w:cs="Arial"/>
        </w:rPr>
        <w:t>Preventiemedewerkers, ook van andere locaties</w:t>
      </w:r>
    </w:p>
    <w:p w14:paraId="0E9FD2C4" w14:textId="77777777" w:rsidR="00EC0031" w:rsidRPr="00EC0031" w:rsidRDefault="00EC0031" w:rsidP="00EC0031">
      <w:pPr>
        <w:pStyle w:val="Geenafstand"/>
        <w:numPr>
          <w:ilvl w:val="0"/>
          <w:numId w:val="8"/>
        </w:numPr>
        <w:rPr>
          <w:rFonts w:ascii="Arial" w:hAnsi="Arial" w:cs="Arial"/>
        </w:rPr>
      </w:pPr>
      <w:r w:rsidRPr="00EC0031">
        <w:rPr>
          <w:rFonts w:ascii="Arial" w:hAnsi="Arial" w:cs="Arial"/>
        </w:rPr>
        <w:t>Bestuursbureau van SVO|PL</w:t>
      </w:r>
    </w:p>
    <w:p w14:paraId="53E36AD6" w14:textId="2FC8DD25" w:rsidR="00EC0031" w:rsidRDefault="00EC0031" w:rsidP="00431D66">
      <w:pPr>
        <w:pStyle w:val="Geenafstand"/>
        <w:rPr>
          <w:rFonts w:ascii="Arial" w:hAnsi="Arial" w:cs="Arial"/>
        </w:rPr>
      </w:pPr>
    </w:p>
    <w:p w14:paraId="58335AD0" w14:textId="77777777" w:rsidR="00EC0031" w:rsidRPr="00EC0031" w:rsidRDefault="00EC0031" w:rsidP="00EC0031">
      <w:pPr>
        <w:pStyle w:val="Kop1"/>
        <w:rPr>
          <w:rFonts w:ascii="Arial" w:hAnsi="Arial" w:cs="Arial"/>
          <w:lang w:eastAsia="nl-NL"/>
        </w:rPr>
      </w:pPr>
      <w:bookmarkStart w:id="6" w:name="_Toc479170235"/>
      <w:bookmarkStart w:id="7" w:name="_Toc479254951"/>
      <w:r w:rsidRPr="00EC0031">
        <w:rPr>
          <w:rFonts w:ascii="Arial" w:hAnsi="Arial" w:cs="Arial"/>
          <w:lang w:eastAsia="nl-NL"/>
        </w:rPr>
        <w:lastRenderedPageBreak/>
        <w:t>Bijlagen</w:t>
      </w:r>
      <w:bookmarkEnd w:id="6"/>
      <w:bookmarkEnd w:id="7"/>
    </w:p>
    <w:p w14:paraId="32DBD22A" w14:textId="77777777" w:rsidR="00EC0031" w:rsidRDefault="00EC0031" w:rsidP="00EC0031">
      <w:pPr>
        <w:pStyle w:val="Kop2"/>
        <w:rPr>
          <w:rFonts w:ascii="Arial" w:hAnsi="Arial" w:cs="Arial"/>
          <w:lang w:eastAsia="nl-NL"/>
        </w:rPr>
      </w:pPr>
      <w:bookmarkStart w:id="8" w:name="_Toc479170236"/>
    </w:p>
    <w:p w14:paraId="452FD2FA" w14:textId="32EC6B44" w:rsidR="00EC0031" w:rsidRDefault="00EC0031" w:rsidP="00EC0031">
      <w:pPr>
        <w:pStyle w:val="Kop2"/>
        <w:rPr>
          <w:rFonts w:ascii="Arial" w:hAnsi="Arial" w:cs="Arial"/>
          <w:lang w:eastAsia="nl-NL"/>
        </w:rPr>
      </w:pPr>
      <w:bookmarkStart w:id="9" w:name="_Toc479254952"/>
      <w:r w:rsidRPr="00EC0031">
        <w:rPr>
          <w:rFonts w:ascii="Arial" w:hAnsi="Arial" w:cs="Arial"/>
          <w:lang w:eastAsia="nl-NL"/>
        </w:rPr>
        <w:t xml:space="preserve">Bijlage 1 – acties op </w:t>
      </w:r>
      <w:bookmarkEnd w:id="8"/>
      <w:r>
        <w:rPr>
          <w:rFonts w:ascii="Arial" w:hAnsi="Arial" w:cs="Arial"/>
          <w:lang w:eastAsia="nl-NL"/>
        </w:rPr>
        <w:t>Nieuwe Thermen</w:t>
      </w:r>
      <w:bookmarkEnd w:id="9"/>
    </w:p>
    <w:p w14:paraId="77397BCC" w14:textId="77777777" w:rsidR="00EC0031" w:rsidRPr="00EC0031" w:rsidRDefault="00EC0031" w:rsidP="00EC0031">
      <w:pPr>
        <w:rPr>
          <w:lang w:eastAsia="nl-NL"/>
        </w:rPr>
      </w:pPr>
    </w:p>
    <w:tbl>
      <w:tblPr>
        <w:tblStyle w:val="Tabelraster"/>
        <w:tblW w:w="0" w:type="auto"/>
        <w:tblLook w:val="04A0" w:firstRow="1" w:lastRow="0" w:firstColumn="1" w:lastColumn="0" w:noHBand="0" w:noVBand="1"/>
      </w:tblPr>
      <w:tblGrid>
        <w:gridCol w:w="4993"/>
        <w:gridCol w:w="2112"/>
        <w:gridCol w:w="1911"/>
      </w:tblGrid>
      <w:tr w:rsidR="00EC0031" w:rsidRPr="00EC0031" w14:paraId="1EA91295" w14:textId="77777777" w:rsidTr="00DF67F5">
        <w:tc>
          <w:tcPr>
            <w:tcW w:w="5098" w:type="dxa"/>
          </w:tcPr>
          <w:p w14:paraId="56BD8C7F" w14:textId="77777777" w:rsidR="00EC0031" w:rsidRPr="00EC0031" w:rsidRDefault="00EC0031" w:rsidP="00DF67F5">
            <w:pPr>
              <w:jc w:val="center"/>
              <w:rPr>
                <w:rFonts w:ascii="Arial" w:hAnsi="Arial" w:cs="Arial"/>
                <w:b/>
                <w:lang w:eastAsia="nl-NL"/>
              </w:rPr>
            </w:pPr>
            <w:r w:rsidRPr="00EC0031">
              <w:rPr>
                <w:rFonts w:ascii="Arial" w:hAnsi="Arial" w:cs="Arial"/>
                <w:b/>
                <w:lang w:eastAsia="nl-NL"/>
              </w:rPr>
              <w:t>Actie</w:t>
            </w:r>
          </w:p>
        </w:tc>
        <w:tc>
          <w:tcPr>
            <w:tcW w:w="1985" w:type="dxa"/>
          </w:tcPr>
          <w:p w14:paraId="40C3CF82" w14:textId="77777777" w:rsidR="00EC0031" w:rsidRPr="00EC0031" w:rsidRDefault="00EC0031" w:rsidP="00DF67F5">
            <w:pPr>
              <w:jc w:val="center"/>
              <w:rPr>
                <w:rFonts w:ascii="Arial" w:hAnsi="Arial" w:cs="Arial"/>
                <w:b/>
                <w:lang w:eastAsia="nl-NL"/>
              </w:rPr>
            </w:pPr>
            <w:r w:rsidRPr="00EC0031">
              <w:rPr>
                <w:rFonts w:ascii="Arial" w:hAnsi="Arial" w:cs="Arial"/>
                <w:b/>
                <w:lang w:eastAsia="nl-NL"/>
              </w:rPr>
              <w:t>Verantwoordelijke</w:t>
            </w:r>
          </w:p>
        </w:tc>
        <w:tc>
          <w:tcPr>
            <w:tcW w:w="1933" w:type="dxa"/>
          </w:tcPr>
          <w:p w14:paraId="32FC933B" w14:textId="77777777" w:rsidR="00EC0031" w:rsidRPr="00EC0031" w:rsidRDefault="00EC0031" w:rsidP="00DF67F5">
            <w:pPr>
              <w:jc w:val="center"/>
              <w:rPr>
                <w:rFonts w:ascii="Arial" w:hAnsi="Arial" w:cs="Arial"/>
                <w:b/>
                <w:lang w:eastAsia="nl-NL"/>
              </w:rPr>
            </w:pPr>
            <w:r w:rsidRPr="00EC0031">
              <w:rPr>
                <w:rFonts w:ascii="Arial" w:hAnsi="Arial" w:cs="Arial"/>
                <w:b/>
                <w:lang w:eastAsia="nl-NL"/>
              </w:rPr>
              <w:t>Uitwerking</w:t>
            </w:r>
          </w:p>
        </w:tc>
      </w:tr>
      <w:tr w:rsidR="00EC0031" w:rsidRPr="00EC0031" w14:paraId="752559CD" w14:textId="77777777" w:rsidTr="00DF67F5">
        <w:tc>
          <w:tcPr>
            <w:tcW w:w="5098" w:type="dxa"/>
          </w:tcPr>
          <w:p w14:paraId="573A90EE" w14:textId="77777777" w:rsidR="00EC0031" w:rsidRPr="00EC0031" w:rsidRDefault="00EC0031" w:rsidP="00DF67F5">
            <w:pPr>
              <w:rPr>
                <w:rFonts w:ascii="Arial" w:hAnsi="Arial" w:cs="Arial"/>
              </w:rPr>
            </w:pPr>
            <w:r w:rsidRPr="00EC0031">
              <w:rPr>
                <w:rFonts w:ascii="Arial" w:hAnsi="Arial" w:cs="Arial"/>
              </w:rPr>
              <w:t xml:space="preserve">Vastleggen van werkwijze over preventieve controles op schoolniveau </w:t>
            </w:r>
          </w:p>
        </w:tc>
        <w:tc>
          <w:tcPr>
            <w:tcW w:w="1985" w:type="dxa"/>
          </w:tcPr>
          <w:p w14:paraId="7CD6DA24" w14:textId="18BDB47A" w:rsidR="00EC0031" w:rsidRPr="00EC0031" w:rsidRDefault="00EC0031" w:rsidP="00DF67F5">
            <w:pPr>
              <w:rPr>
                <w:rFonts w:ascii="Arial" w:hAnsi="Arial" w:cs="Arial"/>
                <w:lang w:eastAsia="nl-NL"/>
              </w:rPr>
            </w:pPr>
            <w:r>
              <w:rPr>
                <w:rFonts w:ascii="Arial" w:hAnsi="Arial" w:cs="Arial"/>
                <w:lang w:eastAsia="nl-NL"/>
              </w:rPr>
              <w:t>Directie</w:t>
            </w:r>
          </w:p>
        </w:tc>
        <w:tc>
          <w:tcPr>
            <w:tcW w:w="1933" w:type="dxa"/>
          </w:tcPr>
          <w:p w14:paraId="597B958E" w14:textId="77777777" w:rsidR="00EC0031" w:rsidRPr="00EC0031" w:rsidRDefault="00EC0031" w:rsidP="00DF67F5">
            <w:pPr>
              <w:rPr>
                <w:rFonts w:ascii="Arial" w:hAnsi="Arial" w:cs="Arial"/>
                <w:lang w:eastAsia="nl-NL"/>
              </w:rPr>
            </w:pPr>
          </w:p>
        </w:tc>
      </w:tr>
      <w:tr w:rsidR="00EC0031" w:rsidRPr="00EC0031" w14:paraId="6E2CB397" w14:textId="77777777" w:rsidTr="00DF67F5">
        <w:tc>
          <w:tcPr>
            <w:tcW w:w="5098" w:type="dxa"/>
          </w:tcPr>
          <w:p w14:paraId="34F2F8EC" w14:textId="77777777" w:rsidR="00EC0031" w:rsidRPr="00EC0031" w:rsidRDefault="00EC0031" w:rsidP="00DF67F5">
            <w:pPr>
              <w:rPr>
                <w:rFonts w:ascii="Arial" w:hAnsi="Arial" w:cs="Arial"/>
              </w:rPr>
            </w:pPr>
            <w:r w:rsidRPr="00EC0031">
              <w:rPr>
                <w:rFonts w:ascii="Arial" w:hAnsi="Arial" w:cs="Arial"/>
              </w:rPr>
              <w:t>Opnemen van regels over alcohol-, drugs- en wapenbezit en -gebruik in de schoolgids</w:t>
            </w:r>
          </w:p>
        </w:tc>
        <w:tc>
          <w:tcPr>
            <w:tcW w:w="1985" w:type="dxa"/>
          </w:tcPr>
          <w:p w14:paraId="68443B7E" w14:textId="2AB084E6" w:rsidR="00EC0031" w:rsidRPr="00EC0031" w:rsidRDefault="00EC0031" w:rsidP="00DF67F5">
            <w:pPr>
              <w:rPr>
                <w:rFonts w:ascii="Arial" w:hAnsi="Arial" w:cs="Arial"/>
                <w:lang w:eastAsia="nl-NL"/>
              </w:rPr>
            </w:pPr>
            <w:r>
              <w:rPr>
                <w:rFonts w:ascii="Arial" w:hAnsi="Arial" w:cs="Arial"/>
                <w:lang w:eastAsia="nl-NL"/>
              </w:rPr>
              <w:t>Directie</w:t>
            </w:r>
          </w:p>
        </w:tc>
        <w:tc>
          <w:tcPr>
            <w:tcW w:w="1933" w:type="dxa"/>
          </w:tcPr>
          <w:p w14:paraId="1CAB2EBC" w14:textId="77777777" w:rsidR="00EC0031" w:rsidRPr="00EC0031" w:rsidRDefault="00EC0031" w:rsidP="00DF67F5">
            <w:pPr>
              <w:rPr>
                <w:rFonts w:ascii="Arial" w:hAnsi="Arial" w:cs="Arial"/>
                <w:lang w:eastAsia="nl-NL"/>
              </w:rPr>
            </w:pPr>
          </w:p>
        </w:tc>
      </w:tr>
      <w:tr w:rsidR="00EC0031" w:rsidRPr="00EC0031" w14:paraId="7CCC1434" w14:textId="77777777" w:rsidTr="00DF67F5">
        <w:tc>
          <w:tcPr>
            <w:tcW w:w="5098" w:type="dxa"/>
          </w:tcPr>
          <w:p w14:paraId="43F2AB21" w14:textId="77777777" w:rsidR="00EC0031" w:rsidRPr="00EC0031" w:rsidRDefault="00EC0031" w:rsidP="00DF67F5">
            <w:pPr>
              <w:rPr>
                <w:rFonts w:ascii="Arial" w:hAnsi="Arial" w:cs="Arial"/>
                <w:lang w:eastAsia="nl-NL"/>
              </w:rPr>
            </w:pPr>
            <w:r w:rsidRPr="00EC0031">
              <w:rPr>
                <w:rFonts w:ascii="Arial" w:hAnsi="Arial" w:cs="Arial"/>
                <w:lang w:eastAsia="nl-NL"/>
              </w:rPr>
              <w:t>Opnemen van de mogelijkheid tot preventieve controle in overeenkomsten met leerlingen, bv. bij verhuur van kluisjes</w:t>
            </w:r>
          </w:p>
        </w:tc>
        <w:tc>
          <w:tcPr>
            <w:tcW w:w="1985" w:type="dxa"/>
          </w:tcPr>
          <w:p w14:paraId="4F9BF3D1" w14:textId="3E1A6DAA" w:rsidR="00EC0031" w:rsidRPr="00EC0031" w:rsidRDefault="00EC0031" w:rsidP="00DF67F5">
            <w:pPr>
              <w:rPr>
                <w:rFonts w:ascii="Arial" w:hAnsi="Arial" w:cs="Arial"/>
                <w:lang w:eastAsia="nl-NL"/>
              </w:rPr>
            </w:pPr>
            <w:r>
              <w:rPr>
                <w:rFonts w:ascii="Arial" w:hAnsi="Arial" w:cs="Arial"/>
                <w:lang w:eastAsia="nl-NL"/>
              </w:rPr>
              <w:t>Directie</w:t>
            </w:r>
          </w:p>
        </w:tc>
        <w:tc>
          <w:tcPr>
            <w:tcW w:w="1933" w:type="dxa"/>
          </w:tcPr>
          <w:p w14:paraId="2CE5892B" w14:textId="77777777" w:rsidR="00EC0031" w:rsidRPr="00EC0031" w:rsidRDefault="00EC0031" w:rsidP="00DF67F5">
            <w:pPr>
              <w:rPr>
                <w:rFonts w:ascii="Arial" w:hAnsi="Arial" w:cs="Arial"/>
                <w:lang w:eastAsia="nl-NL"/>
              </w:rPr>
            </w:pPr>
          </w:p>
        </w:tc>
      </w:tr>
      <w:tr w:rsidR="00EC0031" w:rsidRPr="00EC0031" w14:paraId="42B7497C" w14:textId="77777777" w:rsidTr="00DF67F5">
        <w:tc>
          <w:tcPr>
            <w:tcW w:w="5098" w:type="dxa"/>
          </w:tcPr>
          <w:p w14:paraId="3C300A13" w14:textId="77777777" w:rsidR="00EC0031" w:rsidRPr="00EC0031" w:rsidRDefault="00EC0031" w:rsidP="00DF67F5">
            <w:pPr>
              <w:rPr>
                <w:rFonts w:ascii="Arial" w:hAnsi="Arial" w:cs="Arial"/>
                <w:lang w:eastAsia="nl-NL"/>
              </w:rPr>
            </w:pPr>
            <w:r w:rsidRPr="00EC0031">
              <w:rPr>
                <w:rFonts w:ascii="Arial" w:hAnsi="Arial" w:cs="Arial"/>
                <w:lang w:eastAsia="nl-NL"/>
              </w:rPr>
              <w:t>Gebruik van het No SADness contract bij reizen (bijlage 2)</w:t>
            </w:r>
          </w:p>
        </w:tc>
        <w:tc>
          <w:tcPr>
            <w:tcW w:w="1985" w:type="dxa"/>
          </w:tcPr>
          <w:p w14:paraId="19FF460F" w14:textId="5884CB78" w:rsidR="00EC0031" w:rsidRPr="00EC0031" w:rsidRDefault="00EC0031" w:rsidP="00DF67F5">
            <w:pPr>
              <w:rPr>
                <w:rFonts w:ascii="Arial" w:hAnsi="Arial" w:cs="Arial"/>
                <w:lang w:eastAsia="nl-NL"/>
              </w:rPr>
            </w:pPr>
            <w:r>
              <w:rPr>
                <w:rFonts w:ascii="Arial" w:hAnsi="Arial" w:cs="Arial"/>
                <w:lang w:eastAsia="nl-NL"/>
              </w:rPr>
              <w:t>Directie</w:t>
            </w:r>
          </w:p>
        </w:tc>
        <w:tc>
          <w:tcPr>
            <w:tcW w:w="1933" w:type="dxa"/>
          </w:tcPr>
          <w:p w14:paraId="712F680A" w14:textId="77777777" w:rsidR="00EC0031" w:rsidRPr="00EC0031" w:rsidRDefault="00EC0031" w:rsidP="00DF67F5">
            <w:pPr>
              <w:rPr>
                <w:rFonts w:ascii="Arial" w:hAnsi="Arial" w:cs="Arial"/>
                <w:lang w:eastAsia="nl-NL"/>
              </w:rPr>
            </w:pPr>
          </w:p>
        </w:tc>
      </w:tr>
      <w:tr w:rsidR="00EC0031" w:rsidRPr="00EC0031" w14:paraId="60BBE0BA" w14:textId="77777777" w:rsidTr="00DF67F5">
        <w:tc>
          <w:tcPr>
            <w:tcW w:w="5098" w:type="dxa"/>
          </w:tcPr>
          <w:p w14:paraId="0C8AEBA6" w14:textId="77777777" w:rsidR="00EC0031" w:rsidRPr="00EC0031" w:rsidRDefault="00EC0031" w:rsidP="00DF67F5">
            <w:pPr>
              <w:rPr>
                <w:rFonts w:ascii="Arial" w:hAnsi="Arial" w:cs="Arial"/>
                <w:lang w:eastAsia="nl-NL"/>
              </w:rPr>
            </w:pPr>
            <w:r w:rsidRPr="00EC0031">
              <w:rPr>
                <w:rFonts w:ascii="Arial" w:hAnsi="Arial" w:cs="Arial"/>
                <w:lang w:eastAsia="nl-NL"/>
              </w:rPr>
              <w:t>Aanstellen van een preventiemedewerker sociale veiligheid op school</w:t>
            </w:r>
          </w:p>
        </w:tc>
        <w:tc>
          <w:tcPr>
            <w:tcW w:w="1985" w:type="dxa"/>
          </w:tcPr>
          <w:p w14:paraId="487EEB5D" w14:textId="349E9307" w:rsidR="00EC0031" w:rsidRPr="00EC0031" w:rsidRDefault="00EC0031" w:rsidP="00DF67F5">
            <w:pPr>
              <w:rPr>
                <w:rFonts w:ascii="Arial" w:hAnsi="Arial" w:cs="Arial"/>
                <w:lang w:eastAsia="nl-NL"/>
              </w:rPr>
            </w:pPr>
            <w:r>
              <w:rPr>
                <w:rFonts w:ascii="Arial" w:hAnsi="Arial" w:cs="Arial"/>
                <w:lang w:eastAsia="nl-NL"/>
              </w:rPr>
              <w:t>Directie</w:t>
            </w:r>
          </w:p>
        </w:tc>
        <w:tc>
          <w:tcPr>
            <w:tcW w:w="1933" w:type="dxa"/>
          </w:tcPr>
          <w:p w14:paraId="48182122" w14:textId="77777777" w:rsidR="00EC0031" w:rsidRPr="00EC0031" w:rsidRDefault="00EC0031" w:rsidP="00DF67F5">
            <w:pPr>
              <w:rPr>
                <w:rFonts w:ascii="Arial" w:hAnsi="Arial" w:cs="Arial"/>
                <w:lang w:eastAsia="nl-NL"/>
              </w:rPr>
            </w:pPr>
          </w:p>
        </w:tc>
      </w:tr>
      <w:tr w:rsidR="00EC0031" w:rsidRPr="00EC0031" w14:paraId="4E5CEE7C" w14:textId="77777777" w:rsidTr="00DF67F5">
        <w:tc>
          <w:tcPr>
            <w:tcW w:w="5098" w:type="dxa"/>
          </w:tcPr>
          <w:p w14:paraId="22A9356F" w14:textId="77777777" w:rsidR="00EC0031" w:rsidRPr="00EC0031" w:rsidRDefault="00EC0031" w:rsidP="00DF67F5">
            <w:pPr>
              <w:rPr>
                <w:rFonts w:ascii="Arial" w:hAnsi="Arial" w:cs="Arial"/>
                <w:lang w:eastAsia="nl-NL"/>
              </w:rPr>
            </w:pPr>
            <w:r w:rsidRPr="00EC0031">
              <w:rPr>
                <w:rFonts w:ascii="Arial" w:hAnsi="Arial" w:cs="Arial"/>
                <w:lang w:eastAsia="nl-NL"/>
              </w:rPr>
              <w:t>Aanstellen van een aanspreekpunt voor de politie binnen school</w:t>
            </w:r>
          </w:p>
        </w:tc>
        <w:tc>
          <w:tcPr>
            <w:tcW w:w="1985" w:type="dxa"/>
          </w:tcPr>
          <w:p w14:paraId="5073B273" w14:textId="40FD1370" w:rsidR="00EC0031" w:rsidRPr="00EC0031" w:rsidRDefault="00EC0031" w:rsidP="00DF67F5">
            <w:pPr>
              <w:rPr>
                <w:rFonts w:ascii="Arial" w:hAnsi="Arial" w:cs="Arial"/>
                <w:lang w:eastAsia="nl-NL"/>
              </w:rPr>
            </w:pPr>
            <w:r>
              <w:rPr>
                <w:rFonts w:ascii="Arial" w:hAnsi="Arial" w:cs="Arial"/>
                <w:lang w:eastAsia="nl-NL"/>
              </w:rPr>
              <w:t>Teamleider</w:t>
            </w:r>
          </w:p>
        </w:tc>
        <w:tc>
          <w:tcPr>
            <w:tcW w:w="1933" w:type="dxa"/>
          </w:tcPr>
          <w:p w14:paraId="0191B86D" w14:textId="77777777" w:rsidR="00EC0031" w:rsidRPr="00EC0031" w:rsidRDefault="00EC0031" w:rsidP="00DF67F5">
            <w:pPr>
              <w:rPr>
                <w:rFonts w:ascii="Arial" w:hAnsi="Arial" w:cs="Arial"/>
                <w:lang w:eastAsia="nl-NL"/>
              </w:rPr>
            </w:pPr>
          </w:p>
        </w:tc>
      </w:tr>
      <w:tr w:rsidR="00EC0031" w:rsidRPr="00EC0031" w14:paraId="77229487" w14:textId="77777777" w:rsidTr="00DF67F5">
        <w:tc>
          <w:tcPr>
            <w:tcW w:w="5098" w:type="dxa"/>
          </w:tcPr>
          <w:p w14:paraId="5E35F06D" w14:textId="77777777" w:rsidR="00EC0031" w:rsidRPr="00EC0031" w:rsidRDefault="00EC0031" w:rsidP="00DF67F5">
            <w:pPr>
              <w:rPr>
                <w:rFonts w:ascii="Arial" w:hAnsi="Arial" w:cs="Arial"/>
                <w:lang w:eastAsia="nl-NL"/>
              </w:rPr>
            </w:pPr>
            <w:r w:rsidRPr="00EC0031">
              <w:rPr>
                <w:rFonts w:ascii="Arial" w:hAnsi="Arial" w:cs="Arial"/>
                <w:lang w:eastAsia="nl-NL"/>
              </w:rPr>
              <w:t>Afspraken maken met de politie, bijvoorbeeld schoolagent</w:t>
            </w:r>
          </w:p>
        </w:tc>
        <w:tc>
          <w:tcPr>
            <w:tcW w:w="1985" w:type="dxa"/>
          </w:tcPr>
          <w:p w14:paraId="565561AF" w14:textId="0DDD263B" w:rsidR="00EC0031" w:rsidRPr="00EC0031" w:rsidRDefault="00EC0031" w:rsidP="00DF67F5">
            <w:pPr>
              <w:rPr>
                <w:rFonts w:ascii="Arial" w:hAnsi="Arial" w:cs="Arial"/>
                <w:lang w:eastAsia="nl-NL"/>
              </w:rPr>
            </w:pPr>
            <w:r>
              <w:rPr>
                <w:rFonts w:ascii="Arial" w:hAnsi="Arial" w:cs="Arial"/>
                <w:lang w:eastAsia="nl-NL"/>
              </w:rPr>
              <w:t>Teamleider</w:t>
            </w:r>
          </w:p>
        </w:tc>
        <w:tc>
          <w:tcPr>
            <w:tcW w:w="1933" w:type="dxa"/>
          </w:tcPr>
          <w:p w14:paraId="2491597B" w14:textId="77777777" w:rsidR="00EC0031" w:rsidRPr="00EC0031" w:rsidRDefault="00EC0031" w:rsidP="00DF67F5">
            <w:pPr>
              <w:rPr>
                <w:rFonts w:ascii="Arial" w:hAnsi="Arial" w:cs="Arial"/>
                <w:lang w:eastAsia="nl-NL"/>
              </w:rPr>
            </w:pPr>
          </w:p>
        </w:tc>
      </w:tr>
      <w:tr w:rsidR="00EC0031" w:rsidRPr="00EC0031" w14:paraId="15DFB29A" w14:textId="77777777" w:rsidTr="00DF67F5">
        <w:tc>
          <w:tcPr>
            <w:tcW w:w="5098" w:type="dxa"/>
          </w:tcPr>
          <w:p w14:paraId="04A8FEE0" w14:textId="77777777" w:rsidR="00EC0031" w:rsidRPr="00EC0031" w:rsidRDefault="00EC0031" w:rsidP="00DF67F5">
            <w:pPr>
              <w:rPr>
                <w:rFonts w:ascii="Arial" w:hAnsi="Arial" w:cs="Arial"/>
                <w:lang w:eastAsia="nl-NL"/>
              </w:rPr>
            </w:pPr>
            <w:r w:rsidRPr="00EC0031">
              <w:rPr>
                <w:rFonts w:ascii="Arial" w:hAnsi="Arial" w:cs="Arial"/>
                <w:lang w:eastAsia="nl-NL"/>
              </w:rPr>
              <w:t>Afspraken maken met de gemeente</w:t>
            </w:r>
          </w:p>
        </w:tc>
        <w:tc>
          <w:tcPr>
            <w:tcW w:w="1985" w:type="dxa"/>
          </w:tcPr>
          <w:p w14:paraId="7EED63B0" w14:textId="3C7FDAC9" w:rsidR="00EC0031" w:rsidRDefault="00EC0031" w:rsidP="00DF67F5">
            <w:pPr>
              <w:rPr>
                <w:rFonts w:ascii="Arial" w:hAnsi="Arial" w:cs="Arial"/>
                <w:lang w:eastAsia="nl-NL"/>
              </w:rPr>
            </w:pPr>
            <w:r>
              <w:rPr>
                <w:rFonts w:ascii="Arial" w:hAnsi="Arial" w:cs="Arial"/>
                <w:lang w:eastAsia="nl-NL"/>
              </w:rPr>
              <w:t>Directie/teamleider</w:t>
            </w:r>
          </w:p>
          <w:p w14:paraId="6246865A" w14:textId="136759D1" w:rsidR="00EC0031" w:rsidRPr="00EC0031" w:rsidRDefault="00EC0031" w:rsidP="00DF67F5">
            <w:pPr>
              <w:rPr>
                <w:rFonts w:ascii="Arial" w:hAnsi="Arial" w:cs="Arial"/>
                <w:lang w:eastAsia="nl-NL"/>
              </w:rPr>
            </w:pPr>
          </w:p>
        </w:tc>
        <w:tc>
          <w:tcPr>
            <w:tcW w:w="1933" w:type="dxa"/>
          </w:tcPr>
          <w:p w14:paraId="469D26A0" w14:textId="77777777" w:rsidR="00EC0031" w:rsidRPr="00EC0031" w:rsidRDefault="00EC0031" w:rsidP="00DF67F5">
            <w:pPr>
              <w:rPr>
                <w:rFonts w:ascii="Arial" w:hAnsi="Arial" w:cs="Arial"/>
                <w:lang w:eastAsia="nl-NL"/>
              </w:rPr>
            </w:pPr>
          </w:p>
        </w:tc>
      </w:tr>
    </w:tbl>
    <w:p w14:paraId="41D375B1" w14:textId="77777777" w:rsidR="00EC0031" w:rsidRPr="00EC0031" w:rsidRDefault="00EC0031" w:rsidP="00EC0031">
      <w:pPr>
        <w:rPr>
          <w:rFonts w:ascii="Arial" w:eastAsiaTheme="majorEastAsia" w:hAnsi="Arial" w:cs="Arial"/>
          <w:color w:val="2E74B5" w:themeColor="accent1" w:themeShade="BF"/>
          <w:sz w:val="26"/>
          <w:szCs w:val="26"/>
          <w:lang w:eastAsia="nl-NL"/>
        </w:rPr>
      </w:pPr>
      <w:r w:rsidRPr="00EC0031">
        <w:rPr>
          <w:rFonts w:ascii="Arial" w:hAnsi="Arial" w:cs="Arial"/>
          <w:lang w:eastAsia="nl-NL"/>
        </w:rPr>
        <w:t xml:space="preserve"> </w:t>
      </w:r>
      <w:r w:rsidRPr="00EC0031">
        <w:rPr>
          <w:rFonts w:ascii="Arial" w:hAnsi="Arial" w:cs="Arial"/>
          <w:lang w:eastAsia="nl-NL"/>
        </w:rPr>
        <w:br w:type="page"/>
      </w:r>
    </w:p>
    <w:p w14:paraId="6856E688" w14:textId="77777777" w:rsidR="00EC0031" w:rsidRPr="00EC0031" w:rsidRDefault="00EC0031" w:rsidP="00EC0031">
      <w:pPr>
        <w:pStyle w:val="Kop2"/>
        <w:rPr>
          <w:rFonts w:ascii="Arial" w:hAnsi="Arial" w:cs="Arial"/>
          <w:lang w:eastAsia="nl-NL"/>
        </w:rPr>
      </w:pPr>
      <w:bookmarkStart w:id="10" w:name="_Toc479170237"/>
      <w:bookmarkStart w:id="11" w:name="_Toc479254953"/>
      <w:r w:rsidRPr="00EC0031">
        <w:rPr>
          <w:rFonts w:ascii="Arial" w:hAnsi="Arial" w:cs="Arial"/>
          <w:lang w:eastAsia="nl-NL"/>
        </w:rPr>
        <w:lastRenderedPageBreak/>
        <w:t>Bijlage 2 – NO SADness contract</w:t>
      </w:r>
      <w:bookmarkEnd w:id="10"/>
      <w:bookmarkEnd w:id="11"/>
    </w:p>
    <w:p w14:paraId="68D6EA70" w14:textId="77777777" w:rsidR="00EC0031" w:rsidRPr="00EC0031" w:rsidRDefault="00EC0031" w:rsidP="00EC0031">
      <w:pPr>
        <w:rPr>
          <w:rFonts w:ascii="Arial" w:hAnsi="Arial" w:cs="Arial"/>
          <w:color w:val="000000"/>
          <w:lang w:eastAsia="nl-NL"/>
        </w:rPr>
      </w:pPr>
    </w:p>
    <w:p w14:paraId="17ECAE45" w14:textId="77777777" w:rsidR="00EC0031" w:rsidRPr="00EC0031" w:rsidRDefault="00EC0031" w:rsidP="00EC0031">
      <w:pPr>
        <w:rPr>
          <w:rFonts w:ascii="Arial" w:hAnsi="Arial" w:cs="Arial"/>
          <w:b/>
          <w:color w:val="000000"/>
          <w:sz w:val="24"/>
          <w:lang w:eastAsia="nl-NL"/>
        </w:rPr>
      </w:pPr>
      <w:r w:rsidRPr="00EC0031">
        <w:rPr>
          <w:rFonts w:ascii="Arial" w:hAnsi="Arial" w:cs="Arial"/>
          <w:b/>
          <w:color w:val="000000"/>
          <w:sz w:val="24"/>
          <w:lang w:eastAsia="nl-NL"/>
        </w:rPr>
        <w:t>No SADness contract</w:t>
      </w:r>
    </w:p>
    <w:p w14:paraId="6BB4F60D" w14:textId="77777777" w:rsidR="00EC0031" w:rsidRDefault="00EC0031" w:rsidP="00EC0031">
      <w:pPr>
        <w:pStyle w:val="Geenafstand"/>
        <w:rPr>
          <w:rFonts w:ascii="Arial" w:hAnsi="Arial" w:cs="Arial"/>
          <w:lang w:eastAsia="nl-NL"/>
        </w:rPr>
      </w:pPr>
    </w:p>
    <w:p w14:paraId="7EC5FF0A" w14:textId="77777777" w:rsidR="00EC0031" w:rsidRDefault="00EC0031" w:rsidP="00EC0031">
      <w:pPr>
        <w:pStyle w:val="Geenafstand"/>
        <w:rPr>
          <w:rFonts w:ascii="Arial" w:hAnsi="Arial" w:cs="Arial"/>
          <w:lang w:eastAsia="nl-NL"/>
        </w:rPr>
      </w:pPr>
    </w:p>
    <w:p w14:paraId="6DE64FE6" w14:textId="1771AB51" w:rsidR="00EC0031" w:rsidRPr="00EC0031" w:rsidRDefault="00EC0031" w:rsidP="00EC0031">
      <w:pPr>
        <w:pStyle w:val="Geenafstand"/>
        <w:rPr>
          <w:rFonts w:ascii="Arial" w:hAnsi="Arial" w:cs="Arial"/>
          <w:lang w:eastAsia="nl-NL"/>
        </w:rPr>
      </w:pPr>
      <w:r w:rsidRPr="00EC0031">
        <w:rPr>
          <w:rFonts w:ascii="Arial" w:hAnsi="Arial" w:cs="Arial"/>
          <w:lang w:eastAsia="nl-NL"/>
        </w:rPr>
        <w:t>Deelname aan deze reis geschiedt onder voorwaarde dat ouders en leerlingen zich conformeren aan het door school opgestelde NO SADness contract. (NO SAD staat voor geen Seks, geen Alcohol en geen Drugs). Dit houdt het volgende in:</w:t>
      </w:r>
    </w:p>
    <w:p w14:paraId="37942BA8" w14:textId="77777777" w:rsidR="00EC0031" w:rsidRPr="00EC0031" w:rsidRDefault="00EC0031" w:rsidP="00EC0031">
      <w:pPr>
        <w:pStyle w:val="Geenafstand"/>
        <w:rPr>
          <w:rFonts w:ascii="Arial" w:hAnsi="Arial" w:cs="Arial"/>
          <w:lang w:eastAsia="nl-NL"/>
        </w:rPr>
      </w:pPr>
      <w:r w:rsidRPr="00EC0031">
        <w:rPr>
          <w:rFonts w:ascii="Arial" w:hAnsi="Arial" w:cs="Arial"/>
          <w:lang w:eastAsia="nl-NL"/>
        </w:rPr>
        <w:t>het gebruik en/of in bezit hebben van drugs is verboden;</w:t>
      </w:r>
    </w:p>
    <w:p w14:paraId="4A5BA4AC" w14:textId="77777777" w:rsidR="00EC0031" w:rsidRPr="00EC0031" w:rsidRDefault="00EC0031" w:rsidP="00EC0031">
      <w:pPr>
        <w:pStyle w:val="Geenafstand"/>
        <w:rPr>
          <w:rFonts w:ascii="Arial" w:hAnsi="Arial" w:cs="Arial"/>
          <w:lang w:eastAsia="nl-NL"/>
        </w:rPr>
      </w:pPr>
      <w:r w:rsidRPr="00EC0031">
        <w:rPr>
          <w:rFonts w:ascii="Arial" w:hAnsi="Arial" w:cs="Arial"/>
          <w:lang w:eastAsia="nl-NL"/>
        </w:rPr>
        <w:t>het hebben van seksuele contacten is verboden;</w:t>
      </w:r>
    </w:p>
    <w:p w14:paraId="38C92FC1" w14:textId="77777777" w:rsidR="00EC0031" w:rsidRPr="00EC0031" w:rsidRDefault="00EC0031" w:rsidP="00EC0031">
      <w:pPr>
        <w:pStyle w:val="Geenafstand"/>
        <w:rPr>
          <w:rFonts w:ascii="Arial" w:hAnsi="Arial" w:cs="Arial"/>
          <w:lang w:eastAsia="nl-NL"/>
        </w:rPr>
      </w:pPr>
      <w:r w:rsidRPr="00EC0031">
        <w:rPr>
          <w:rFonts w:ascii="Arial" w:hAnsi="Arial" w:cs="Arial"/>
          <w:lang w:eastAsia="nl-NL"/>
        </w:rPr>
        <w:t>het gebruik en/of in bezit hebben van alcohol is verboden;</w:t>
      </w:r>
    </w:p>
    <w:p w14:paraId="1939CDB7" w14:textId="77777777" w:rsidR="00EC0031" w:rsidRPr="00EC0031" w:rsidRDefault="00EC0031" w:rsidP="00EC0031">
      <w:pPr>
        <w:pStyle w:val="Geenafstand"/>
        <w:rPr>
          <w:rFonts w:ascii="Arial" w:hAnsi="Arial" w:cs="Arial"/>
          <w:lang w:eastAsia="nl-NL"/>
        </w:rPr>
      </w:pPr>
    </w:p>
    <w:p w14:paraId="65D2AED5" w14:textId="77777777" w:rsidR="00EC0031" w:rsidRDefault="00EC0031" w:rsidP="00EC0031">
      <w:pPr>
        <w:pStyle w:val="Geenafstand"/>
        <w:rPr>
          <w:rFonts w:ascii="Arial" w:hAnsi="Arial" w:cs="Arial"/>
          <w:lang w:eastAsia="nl-NL"/>
        </w:rPr>
      </w:pPr>
    </w:p>
    <w:p w14:paraId="5995ADB6" w14:textId="75B61864" w:rsidR="00EC0031" w:rsidRPr="00EC0031" w:rsidRDefault="00EC0031" w:rsidP="00EC0031">
      <w:pPr>
        <w:pStyle w:val="Geenafstand"/>
        <w:rPr>
          <w:rFonts w:ascii="Arial" w:hAnsi="Arial" w:cs="Arial"/>
          <w:lang w:eastAsia="nl-NL"/>
        </w:rPr>
      </w:pPr>
      <w:r w:rsidRPr="00EC0031">
        <w:rPr>
          <w:rFonts w:ascii="Arial" w:hAnsi="Arial" w:cs="Arial"/>
          <w:lang w:eastAsia="nl-NL"/>
        </w:rPr>
        <w:t xml:space="preserve">Dit contract geldt gedurende de gehele reis, van vertrek tot thuiskomst.   </w:t>
      </w:r>
    </w:p>
    <w:p w14:paraId="5E35FCDA" w14:textId="77777777" w:rsidR="00EC0031" w:rsidRPr="00EC0031" w:rsidRDefault="00EC0031" w:rsidP="00EC0031">
      <w:pPr>
        <w:pStyle w:val="Geenafstand"/>
        <w:rPr>
          <w:rFonts w:ascii="Arial" w:hAnsi="Arial" w:cs="Arial"/>
          <w:lang w:eastAsia="nl-NL"/>
        </w:rPr>
      </w:pPr>
    </w:p>
    <w:p w14:paraId="3CA20469" w14:textId="77777777" w:rsidR="00EC0031" w:rsidRDefault="00EC0031" w:rsidP="00EC0031">
      <w:pPr>
        <w:pStyle w:val="Geenafstand"/>
        <w:rPr>
          <w:rFonts w:ascii="Arial" w:hAnsi="Arial" w:cs="Arial"/>
          <w:lang w:eastAsia="nl-NL"/>
        </w:rPr>
      </w:pPr>
    </w:p>
    <w:p w14:paraId="583219F3" w14:textId="0D882FE4" w:rsidR="00EC0031" w:rsidRPr="00EC0031" w:rsidRDefault="00EC0031" w:rsidP="00EC0031">
      <w:pPr>
        <w:pStyle w:val="Geenafstand"/>
        <w:rPr>
          <w:rFonts w:ascii="Arial" w:hAnsi="Arial" w:cs="Arial"/>
          <w:lang w:eastAsia="nl-NL"/>
        </w:rPr>
      </w:pPr>
      <w:r w:rsidRPr="00EC0031">
        <w:rPr>
          <w:rFonts w:ascii="Arial" w:hAnsi="Arial" w:cs="Arial"/>
          <w:lang w:eastAsia="nl-NL"/>
        </w:rPr>
        <w:t>Zowel de ouders/verzorgers als de deelnemer aan deze reis zijn ervan op de hoogte dat bij enige misdraging (dit kan zijn het zich niet houden aan het NO SADness contract, maar ook het geen gehoor geven aan geboden of opdrachten van leidinggevenden), de leiding zich het recht voorbehoudt, de ouders/verzorgers in te lichten en de reis voor de desbetreffende leerling te beëindigen waarbij eventuele extra kosten voor rekening van de ouders/verzorgers zijn.</w:t>
      </w:r>
    </w:p>
    <w:p w14:paraId="151A688E" w14:textId="77777777" w:rsidR="00EC0031" w:rsidRPr="00EC0031" w:rsidRDefault="00EC0031" w:rsidP="00EC0031">
      <w:pPr>
        <w:pStyle w:val="Geenafstand"/>
        <w:rPr>
          <w:rFonts w:ascii="Arial" w:hAnsi="Arial" w:cs="Arial"/>
          <w:lang w:eastAsia="nl-NL"/>
        </w:rPr>
      </w:pPr>
    </w:p>
    <w:p w14:paraId="4990429D" w14:textId="77777777" w:rsidR="00EC0031" w:rsidRDefault="00EC0031" w:rsidP="00EC0031">
      <w:pPr>
        <w:pStyle w:val="Geenafstand"/>
        <w:rPr>
          <w:rFonts w:ascii="Arial" w:hAnsi="Arial" w:cs="Arial"/>
          <w:lang w:eastAsia="nl-NL"/>
        </w:rPr>
      </w:pPr>
    </w:p>
    <w:p w14:paraId="781238B2" w14:textId="77777777" w:rsidR="00EC0031" w:rsidRDefault="00EC0031" w:rsidP="00EC0031">
      <w:pPr>
        <w:pStyle w:val="Geenafstand"/>
        <w:rPr>
          <w:rFonts w:ascii="Arial" w:hAnsi="Arial" w:cs="Arial"/>
          <w:lang w:eastAsia="nl-NL"/>
        </w:rPr>
      </w:pPr>
    </w:p>
    <w:p w14:paraId="3129CAEE" w14:textId="7DEC94B7" w:rsidR="00EC0031" w:rsidRPr="00EC0031" w:rsidRDefault="00EC0031" w:rsidP="00EC0031">
      <w:pPr>
        <w:pStyle w:val="Geenafstand"/>
        <w:rPr>
          <w:rFonts w:ascii="Arial" w:hAnsi="Arial" w:cs="Arial"/>
          <w:lang w:eastAsia="nl-NL"/>
        </w:rPr>
      </w:pPr>
      <w:r w:rsidRPr="00EC0031">
        <w:rPr>
          <w:rFonts w:ascii="Arial" w:hAnsi="Arial" w:cs="Arial"/>
          <w:lang w:eastAsia="nl-NL"/>
        </w:rPr>
        <w:t xml:space="preserve">Door ondertekening van deze verklaring hebben ouders/verzorger en leerling kennis genomen van bovenstaande, gaan hiermee akkoord en bevestigen de deelname aan de reis. </w:t>
      </w:r>
    </w:p>
    <w:p w14:paraId="2B5AE0E8" w14:textId="77777777" w:rsidR="00EC0031" w:rsidRPr="00EC0031" w:rsidRDefault="00EC0031" w:rsidP="00EC0031">
      <w:pPr>
        <w:pStyle w:val="Geenafstand"/>
        <w:rPr>
          <w:rFonts w:ascii="Arial" w:hAnsi="Arial" w:cs="Arial"/>
          <w:lang w:eastAsia="nl-NL"/>
        </w:rPr>
      </w:pPr>
    </w:p>
    <w:p w14:paraId="5872F2F4" w14:textId="77777777" w:rsidR="00EC0031" w:rsidRPr="00EC0031" w:rsidRDefault="00EC0031" w:rsidP="00EC0031">
      <w:pPr>
        <w:pStyle w:val="Geenafstand"/>
        <w:rPr>
          <w:rFonts w:ascii="Arial" w:hAnsi="Arial" w:cs="Arial"/>
          <w:lang w:eastAsia="nl-NL"/>
        </w:rPr>
      </w:pPr>
    </w:p>
    <w:p w14:paraId="4CDF7034" w14:textId="77777777" w:rsidR="00EC0031" w:rsidRPr="00EC0031" w:rsidRDefault="00EC0031" w:rsidP="00EC0031">
      <w:pPr>
        <w:pStyle w:val="Geenafstand"/>
        <w:rPr>
          <w:rFonts w:ascii="Arial" w:hAnsi="Arial" w:cs="Arial"/>
          <w:lang w:eastAsia="nl-NL"/>
        </w:rPr>
      </w:pPr>
    </w:p>
    <w:p w14:paraId="32E05482" w14:textId="77777777" w:rsidR="00EC0031" w:rsidRPr="00EC0031" w:rsidRDefault="00EC0031" w:rsidP="00EC0031">
      <w:pPr>
        <w:pStyle w:val="Geenafstand"/>
        <w:rPr>
          <w:rFonts w:ascii="Arial" w:hAnsi="Arial" w:cs="Arial"/>
          <w:lang w:eastAsia="nl-NL"/>
        </w:rPr>
      </w:pPr>
      <w:r w:rsidRPr="00EC0031">
        <w:rPr>
          <w:rFonts w:ascii="Arial" w:hAnsi="Arial" w:cs="Arial"/>
          <w:lang w:eastAsia="nl-NL"/>
        </w:rPr>
        <w:t>Handtekening ouders/verzorgers:</w:t>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t>Handtekening leerling:</w:t>
      </w:r>
    </w:p>
    <w:p w14:paraId="6316BBFE" w14:textId="77777777" w:rsidR="00EC0031" w:rsidRPr="00EC0031" w:rsidRDefault="00EC0031" w:rsidP="00EC0031">
      <w:pPr>
        <w:pStyle w:val="Geenafstand"/>
        <w:rPr>
          <w:rFonts w:ascii="Arial" w:hAnsi="Arial" w:cs="Arial"/>
          <w:lang w:eastAsia="nl-NL"/>
        </w:rPr>
      </w:pPr>
    </w:p>
    <w:p w14:paraId="7A36E506" w14:textId="77777777" w:rsidR="00EC0031" w:rsidRPr="00EC0031" w:rsidRDefault="00EC0031" w:rsidP="00EC0031">
      <w:pPr>
        <w:pStyle w:val="Geenafstand"/>
        <w:rPr>
          <w:rFonts w:ascii="Arial" w:hAnsi="Arial" w:cs="Arial"/>
          <w:lang w:eastAsia="nl-NL"/>
        </w:rPr>
      </w:pPr>
    </w:p>
    <w:p w14:paraId="26FD0AA5" w14:textId="77777777" w:rsidR="00EC0031" w:rsidRPr="00EC0031" w:rsidRDefault="00EC0031" w:rsidP="00EC0031">
      <w:pPr>
        <w:pStyle w:val="Geenafstand"/>
        <w:rPr>
          <w:rFonts w:ascii="Arial" w:hAnsi="Arial" w:cs="Arial"/>
          <w:lang w:eastAsia="nl-NL"/>
        </w:rPr>
      </w:pPr>
    </w:p>
    <w:p w14:paraId="548E3255" w14:textId="77777777" w:rsidR="00EC0031" w:rsidRPr="00EC0031" w:rsidRDefault="00EC0031" w:rsidP="00EC0031">
      <w:pPr>
        <w:pStyle w:val="Geenafstand"/>
        <w:rPr>
          <w:rFonts w:ascii="Arial" w:hAnsi="Arial" w:cs="Arial"/>
          <w:lang w:eastAsia="nl-NL"/>
        </w:rPr>
      </w:pPr>
    </w:p>
    <w:p w14:paraId="6E2DD146" w14:textId="77777777" w:rsidR="00EC0031" w:rsidRPr="00EC0031" w:rsidRDefault="00EC0031" w:rsidP="00EC0031">
      <w:pPr>
        <w:pStyle w:val="Geenafstand"/>
        <w:rPr>
          <w:rFonts w:ascii="Arial" w:hAnsi="Arial" w:cs="Arial"/>
          <w:lang w:eastAsia="nl-NL"/>
        </w:rPr>
      </w:pPr>
      <w:r w:rsidRPr="00EC0031">
        <w:rPr>
          <w:rFonts w:ascii="Arial" w:hAnsi="Arial" w:cs="Arial"/>
          <w:lang w:eastAsia="nl-NL"/>
        </w:rPr>
        <w:t>.......................................................</w:t>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r>
      <w:r w:rsidRPr="00EC0031">
        <w:rPr>
          <w:rFonts w:ascii="Arial" w:hAnsi="Arial" w:cs="Arial"/>
          <w:lang w:eastAsia="nl-NL"/>
        </w:rPr>
        <w:tab/>
        <w:t>......................................................</w:t>
      </w:r>
    </w:p>
    <w:p w14:paraId="6EC267EF" w14:textId="77777777" w:rsidR="00EC0031" w:rsidRDefault="00EC0031" w:rsidP="00EC0031"/>
    <w:p w14:paraId="331A1F41" w14:textId="77777777" w:rsidR="00EC0031" w:rsidRPr="005A0B11" w:rsidRDefault="00EC0031" w:rsidP="00EC0031"/>
    <w:p w14:paraId="41E9535D" w14:textId="77777777" w:rsidR="00EC0031" w:rsidRPr="00431D66" w:rsidRDefault="00EC0031" w:rsidP="00431D66">
      <w:pPr>
        <w:pStyle w:val="Geenafstand"/>
        <w:rPr>
          <w:rFonts w:ascii="Arial" w:hAnsi="Arial" w:cs="Arial"/>
        </w:rPr>
      </w:pPr>
    </w:p>
    <w:sectPr w:rsidR="00EC0031" w:rsidRPr="00431D66" w:rsidSect="00AA3B47">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1AE5A" w14:textId="77777777" w:rsidR="00697951" w:rsidRDefault="00697951" w:rsidP="0021036A">
      <w:pPr>
        <w:spacing w:after="0" w:line="240" w:lineRule="auto"/>
      </w:pPr>
      <w:r>
        <w:separator/>
      </w:r>
    </w:p>
  </w:endnote>
  <w:endnote w:type="continuationSeparator" w:id="0">
    <w:p w14:paraId="56F24A22" w14:textId="77777777" w:rsidR="00697951" w:rsidRDefault="00697951" w:rsidP="00210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file Regular">
    <w:altName w:val="Times New Roman"/>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1D5" w14:textId="037990C6" w:rsidR="0021036A" w:rsidRDefault="0021036A" w:rsidP="00E47202">
    <w:pPr>
      <w:pStyle w:val="Voettekst"/>
      <w:tabs>
        <w:tab w:val="right" w:pos="13183"/>
      </w:tabs>
    </w:pPr>
    <w:r w:rsidRPr="00D02FE1">
      <w:t>Documentnr.:</w:t>
    </w:r>
    <w:r w:rsidRPr="00DC0EE2">
      <w:t xml:space="preserve"> </w:t>
    </w:r>
    <w:sdt>
      <w:sdtPr>
        <w:alias w:val="Waarde van de document-id"/>
        <w:tag w:val="_dlc_DocId"/>
        <w:id w:val="-535736203"/>
        <w:lock w:val="contentLocked"/>
        <w:placeholder>
          <w:docPart w:val="F80552B74DFB4B368C023AA4E4BC299B"/>
        </w:placeholder>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rsidR="007E5E19">
          <w:t>VEILIGHEID-1196056329-56</w:t>
        </w:r>
      </w:sdtContent>
    </w:sdt>
    <w:r>
      <w:t xml:space="preserve">            </w:t>
    </w:r>
  </w:p>
  <w:p w14:paraId="3D958E82" w14:textId="30E33144" w:rsidR="0021036A" w:rsidRDefault="009A4499" w:rsidP="0021036A">
    <w:pPr>
      <w:pStyle w:val="Voettekst"/>
      <w:tabs>
        <w:tab w:val="right" w:pos="13183"/>
      </w:tabs>
    </w:pPr>
    <w:r>
      <w:t>Opsteller</w:t>
    </w:r>
    <w:r w:rsidR="0021036A" w:rsidRPr="00D02FE1">
      <w:t>:</w:t>
    </w:r>
    <w:r>
      <w:t xml:space="preserve"> VCJ Heijenrath</w:t>
    </w:r>
    <w:r>
      <w:tab/>
    </w:r>
    <w:r w:rsidR="0021036A" w:rsidRPr="00D02FE1">
      <w:tab/>
      <w:t xml:space="preserve">Pagina </w:t>
    </w:r>
    <w:r w:rsidR="0021036A" w:rsidRPr="00D02FE1">
      <w:fldChar w:fldCharType="begin"/>
    </w:r>
    <w:r w:rsidR="0021036A" w:rsidRPr="00D02FE1">
      <w:instrText xml:space="preserve"> PAGE </w:instrText>
    </w:r>
    <w:r w:rsidR="0021036A" w:rsidRPr="00D02FE1">
      <w:fldChar w:fldCharType="separate"/>
    </w:r>
    <w:r w:rsidR="002A023C">
      <w:rPr>
        <w:noProof/>
      </w:rPr>
      <w:t>4</w:t>
    </w:r>
    <w:r w:rsidR="0021036A" w:rsidRPr="00D02FE1">
      <w:fldChar w:fldCharType="end"/>
    </w:r>
    <w:r w:rsidR="0021036A" w:rsidRPr="00D02FE1">
      <w:t xml:space="preserve"> van </w:t>
    </w:r>
    <w:r w:rsidR="002A023C">
      <w:fldChar w:fldCharType="begin"/>
    </w:r>
    <w:r w:rsidR="002A023C">
      <w:instrText xml:space="preserve"> NUMPAGES </w:instrText>
    </w:r>
    <w:r w:rsidR="002A023C">
      <w:fldChar w:fldCharType="separate"/>
    </w:r>
    <w:r w:rsidR="002A023C">
      <w:rPr>
        <w:noProof/>
      </w:rPr>
      <w:t>7</w:t>
    </w:r>
    <w:r w:rsidR="002A023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E6F35" w14:textId="746EEACA" w:rsidR="00AA3B47" w:rsidRDefault="00AA3B47" w:rsidP="00E47202">
    <w:pPr>
      <w:pStyle w:val="Voettekst"/>
      <w:tabs>
        <w:tab w:val="right" w:pos="13183"/>
      </w:tabs>
    </w:pPr>
    <w:r w:rsidRPr="00D02FE1">
      <w:t>Documentnr.:</w:t>
    </w:r>
    <w:r w:rsidRPr="00DC0EE2">
      <w:t xml:space="preserve"> </w:t>
    </w:r>
    <w:sdt>
      <w:sdtPr>
        <w:alias w:val="Waarde van de document-id"/>
        <w:tag w:val="_dlc_DocId"/>
        <w:id w:val="-1079057422"/>
        <w:lock w:val="contentLocked"/>
        <w:placeholder>
          <w:docPart w:val="D8232ED204DA4CB1B8B9BF84F05DD7B9"/>
        </w:placeholder>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rsidR="007E5E19">
          <w:t>VEILIGHEID-1196056329-56</w:t>
        </w:r>
      </w:sdtContent>
    </w:sdt>
    <w:r>
      <w:t xml:space="preserve">            </w:t>
    </w:r>
  </w:p>
  <w:p w14:paraId="4E9D36BE" w14:textId="795D3D9D" w:rsidR="00AA3B47" w:rsidRDefault="009A4499" w:rsidP="00AA3B47">
    <w:pPr>
      <w:pStyle w:val="Voettekst"/>
      <w:tabs>
        <w:tab w:val="right" w:pos="13183"/>
      </w:tabs>
    </w:pPr>
    <w:r>
      <w:t>Opsteller</w:t>
    </w:r>
    <w:r w:rsidR="00AA3B47" w:rsidRPr="00D02FE1">
      <w:t xml:space="preserve">: </w:t>
    </w:r>
    <w:r>
      <w:t xml:space="preserve">VCJ Heijenrath </w:t>
    </w:r>
    <w:r w:rsidR="00AA3B47" w:rsidRPr="00D02FE1">
      <w:tab/>
    </w:r>
    <w:r w:rsidR="00AA3B47" w:rsidRPr="00D02FE1">
      <w:tab/>
      <w:t xml:space="preserve">Pagina </w:t>
    </w:r>
    <w:r w:rsidR="00AA3B47" w:rsidRPr="00D02FE1">
      <w:fldChar w:fldCharType="begin"/>
    </w:r>
    <w:r w:rsidR="00AA3B47" w:rsidRPr="00D02FE1">
      <w:instrText xml:space="preserve"> PAGE </w:instrText>
    </w:r>
    <w:r w:rsidR="00AA3B47" w:rsidRPr="00D02FE1">
      <w:fldChar w:fldCharType="separate"/>
    </w:r>
    <w:r w:rsidR="002A023C">
      <w:rPr>
        <w:noProof/>
      </w:rPr>
      <w:t>1</w:t>
    </w:r>
    <w:r w:rsidR="00AA3B47" w:rsidRPr="00D02FE1">
      <w:fldChar w:fldCharType="end"/>
    </w:r>
    <w:r w:rsidR="00AA3B47" w:rsidRPr="00D02FE1">
      <w:t xml:space="preserve"> van </w:t>
    </w:r>
    <w:r w:rsidR="002A023C">
      <w:fldChar w:fldCharType="begin"/>
    </w:r>
    <w:r w:rsidR="002A023C">
      <w:instrText xml:space="preserve"> NUMPAGES </w:instrText>
    </w:r>
    <w:r w:rsidR="002A023C">
      <w:fldChar w:fldCharType="separate"/>
    </w:r>
    <w:r w:rsidR="002A023C">
      <w:rPr>
        <w:noProof/>
      </w:rPr>
      <w:t>7</w:t>
    </w:r>
    <w:r w:rsidR="002A023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4CF6E" w14:textId="77777777" w:rsidR="00697951" w:rsidRDefault="00697951" w:rsidP="0021036A">
      <w:pPr>
        <w:spacing w:after="0" w:line="240" w:lineRule="auto"/>
      </w:pPr>
      <w:r>
        <w:separator/>
      </w:r>
    </w:p>
  </w:footnote>
  <w:footnote w:type="continuationSeparator" w:id="0">
    <w:p w14:paraId="6023875A" w14:textId="77777777" w:rsidR="00697951" w:rsidRDefault="00697951" w:rsidP="00210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D8C7" w14:textId="549BE1DF" w:rsidR="00AA3B47" w:rsidRDefault="00F1259E" w:rsidP="00F1259E">
    <w:pPr>
      <w:pStyle w:val="Koptekst"/>
      <w:jc w:val="right"/>
    </w:pPr>
    <w:r>
      <w:rPr>
        <w:noProof/>
        <w:lang w:eastAsia="nl-NL"/>
      </w:rPr>
      <w:drawing>
        <wp:inline distT="0" distB="0" distL="0" distR="0" wp14:anchorId="7B3511E2" wp14:editId="022EA8D8">
          <wp:extent cx="2321866" cy="147129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 Thermen.jpg"/>
                  <pic:cNvPicPr/>
                </pic:nvPicPr>
                <pic:blipFill>
                  <a:blip r:embed="rId1">
                    <a:extLst>
                      <a:ext uri="{28A0092B-C50C-407E-A947-70E740481C1C}">
                        <a14:useLocalDpi xmlns:a14="http://schemas.microsoft.com/office/drawing/2010/main" val="0"/>
                      </a:ext>
                    </a:extLst>
                  </a:blip>
                  <a:stretch>
                    <a:fillRect/>
                  </a:stretch>
                </pic:blipFill>
                <pic:spPr>
                  <a:xfrm>
                    <a:off x="0" y="0"/>
                    <a:ext cx="2345191" cy="1486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CA54F4"/>
    <w:multiLevelType w:val="hybridMultilevel"/>
    <w:tmpl w:val="5029EE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C134EF"/>
    <w:multiLevelType w:val="hybridMultilevel"/>
    <w:tmpl w:val="E144727E"/>
    <w:lvl w:ilvl="0" w:tplc="D714958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7640030"/>
    <w:multiLevelType w:val="hybridMultilevel"/>
    <w:tmpl w:val="9744B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8F1660A"/>
    <w:multiLevelType w:val="hybridMultilevel"/>
    <w:tmpl w:val="AEA46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F97F21"/>
    <w:multiLevelType w:val="multilevel"/>
    <w:tmpl w:val="C82C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BF1A64"/>
    <w:multiLevelType w:val="hybridMultilevel"/>
    <w:tmpl w:val="41B63164"/>
    <w:lvl w:ilvl="0" w:tplc="A6C8B2C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C33398"/>
    <w:multiLevelType w:val="hybridMultilevel"/>
    <w:tmpl w:val="2F542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F46DA1"/>
    <w:multiLevelType w:val="hybridMultilevel"/>
    <w:tmpl w:val="16960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7"/>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951"/>
    <w:rsid w:val="00054E6A"/>
    <w:rsid w:val="00131C53"/>
    <w:rsid w:val="001341CC"/>
    <w:rsid w:val="00202289"/>
    <w:rsid w:val="0021036A"/>
    <w:rsid w:val="002A023C"/>
    <w:rsid w:val="002E7AD5"/>
    <w:rsid w:val="002F7953"/>
    <w:rsid w:val="00431D66"/>
    <w:rsid w:val="00475E1A"/>
    <w:rsid w:val="00544957"/>
    <w:rsid w:val="00561A2F"/>
    <w:rsid w:val="00663F43"/>
    <w:rsid w:val="00697951"/>
    <w:rsid w:val="007E5E19"/>
    <w:rsid w:val="00957413"/>
    <w:rsid w:val="009A4499"/>
    <w:rsid w:val="00AA3B47"/>
    <w:rsid w:val="00B40296"/>
    <w:rsid w:val="00B631C1"/>
    <w:rsid w:val="00B921DF"/>
    <w:rsid w:val="00C15370"/>
    <w:rsid w:val="00C17A14"/>
    <w:rsid w:val="00D534F1"/>
    <w:rsid w:val="00E26D18"/>
    <w:rsid w:val="00E6556D"/>
    <w:rsid w:val="00EC0031"/>
    <w:rsid w:val="00F125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90D66A"/>
  <w15:chartTrackingRefBased/>
  <w15:docId w15:val="{B871BE51-BBE8-4254-A669-35B99F3F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10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C00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0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036A"/>
  </w:style>
  <w:style w:type="paragraph" w:styleId="Voettekst">
    <w:name w:val="footer"/>
    <w:aliases w:val=" Char"/>
    <w:basedOn w:val="Standaard"/>
    <w:link w:val="VoettekstChar"/>
    <w:unhideWhenUsed/>
    <w:rsid w:val="0021036A"/>
    <w:pPr>
      <w:tabs>
        <w:tab w:val="center" w:pos="4536"/>
        <w:tab w:val="right" w:pos="9072"/>
      </w:tabs>
      <w:spacing w:after="0" w:line="240" w:lineRule="auto"/>
    </w:pPr>
  </w:style>
  <w:style w:type="character" w:customStyle="1" w:styleId="VoettekstChar">
    <w:name w:val="Voettekst Char"/>
    <w:aliases w:val=" Char Char"/>
    <w:basedOn w:val="Standaardalinea-lettertype"/>
    <w:link w:val="Voettekst"/>
    <w:rsid w:val="0021036A"/>
  </w:style>
  <w:style w:type="character" w:customStyle="1" w:styleId="Kop1Char">
    <w:name w:val="Kop 1 Char"/>
    <w:basedOn w:val="Standaardalinea-lettertype"/>
    <w:link w:val="Kop1"/>
    <w:uiPriority w:val="9"/>
    <w:rsid w:val="0021036A"/>
    <w:rPr>
      <w:rFonts w:asciiTheme="majorHAnsi" w:eastAsiaTheme="majorEastAsia" w:hAnsiTheme="majorHAnsi" w:cstheme="majorBidi"/>
      <w:color w:val="2E74B5" w:themeColor="accent1" w:themeShade="BF"/>
      <w:sz w:val="32"/>
      <w:szCs w:val="32"/>
    </w:rPr>
  </w:style>
  <w:style w:type="character" w:styleId="Tekstvantijdelijkeaanduiding">
    <w:name w:val="Placeholder Text"/>
    <w:basedOn w:val="Standaardalinea-lettertype"/>
    <w:uiPriority w:val="99"/>
    <w:semiHidden/>
    <w:rsid w:val="0021036A"/>
    <w:rPr>
      <w:color w:val="808080"/>
    </w:rPr>
  </w:style>
  <w:style w:type="paragraph" w:styleId="Titel">
    <w:name w:val="Title"/>
    <w:basedOn w:val="Standaard"/>
    <w:next w:val="Standaard"/>
    <w:link w:val="TitelChar"/>
    <w:uiPriority w:val="10"/>
    <w:qFormat/>
    <w:rsid w:val="00AA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3B47"/>
    <w:rPr>
      <w:rFonts w:asciiTheme="majorHAnsi" w:eastAsiaTheme="majorEastAsia" w:hAnsiTheme="majorHAnsi" w:cstheme="majorBidi"/>
      <w:spacing w:val="-10"/>
      <w:kern w:val="28"/>
      <w:sz w:val="56"/>
      <w:szCs w:val="56"/>
    </w:rPr>
  </w:style>
  <w:style w:type="paragraph" w:styleId="Geenafstand">
    <w:name w:val="No Spacing"/>
    <w:uiPriority w:val="1"/>
    <w:qFormat/>
    <w:rsid w:val="00B40296"/>
    <w:pPr>
      <w:spacing w:after="0" w:line="240" w:lineRule="auto"/>
    </w:pPr>
  </w:style>
  <w:style w:type="character" w:customStyle="1" w:styleId="news-listdate1">
    <w:name w:val="news-list__date1"/>
    <w:basedOn w:val="Standaardalinea-lettertype"/>
    <w:rsid w:val="00431D66"/>
    <w:rPr>
      <w:rFonts w:ascii="Profile Regular" w:hAnsi="Profile Regular" w:hint="default"/>
      <w:vanish w:val="0"/>
      <w:webHidden w:val="0"/>
      <w:sz w:val="27"/>
      <w:szCs w:val="27"/>
      <w:specVanish w:val="0"/>
    </w:rPr>
  </w:style>
  <w:style w:type="paragraph" w:customStyle="1" w:styleId="Default">
    <w:name w:val="Default"/>
    <w:rsid w:val="00431D66"/>
    <w:pPr>
      <w:autoSpaceDE w:val="0"/>
      <w:autoSpaceDN w:val="0"/>
      <w:adjustRightInd w:val="0"/>
      <w:spacing w:after="0" w:line="240" w:lineRule="auto"/>
    </w:pPr>
    <w:rPr>
      <w:rFonts w:ascii="Trebuchet MS" w:hAnsi="Trebuchet MS" w:cs="Trebuchet MS"/>
      <w:color w:val="000000"/>
      <w:sz w:val="24"/>
      <w:szCs w:val="24"/>
    </w:rPr>
  </w:style>
  <w:style w:type="paragraph" w:customStyle="1" w:styleId="Pa6">
    <w:name w:val="Pa6"/>
    <w:basedOn w:val="Default"/>
    <w:next w:val="Default"/>
    <w:uiPriority w:val="99"/>
    <w:rsid w:val="00431D66"/>
    <w:pPr>
      <w:spacing w:line="281" w:lineRule="atLeast"/>
    </w:pPr>
    <w:rPr>
      <w:rFonts w:cstheme="minorBidi"/>
      <w:color w:val="auto"/>
    </w:rPr>
  </w:style>
  <w:style w:type="paragraph" w:customStyle="1" w:styleId="Pa3">
    <w:name w:val="Pa3"/>
    <w:basedOn w:val="Default"/>
    <w:next w:val="Default"/>
    <w:uiPriority w:val="99"/>
    <w:rsid w:val="00431D66"/>
    <w:pPr>
      <w:spacing w:line="181" w:lineRule="atLeast"/>
    </w:pPr>
    <w:rPr>
      <w:rFonts w:cstheme="minorBidi"/>
      <w:color w:val="auto"/>
    </w:rPr>
  </w:style>
  <w:style w:type="character" w:customStyle="1" w:styleId="Kop2Char">
    <w:name w:val="Kop 2 Char"/>
    <w:basedOn w:val="Standaardalinea-lettertype"/>
    <w:link w:val="Kop2"/>
    <w:uiPriority w:val="9"/>
    <w:rsid w:val="00EC0031"/>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EC0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C0031"/>
    <w:pPr>
      <w:ind w:left="720"/>
      <w:contextualSpacing/>
    </w:pPr>
  </w:style>
  <w:style w:type="paragraph" w:styleId="Kopvaninhoudsopgave">
    <w:name w:val="TOC Heading"/>
    <w:basedOn w:val="Kop1"/>
    <w:next w:val="Standaard"/>
    <w:uiPriority w:val="39"/>
    <w:unhideWhenUsed/>
    <w:qFormat/>
    <w:rsid w:val="009A4499"/>
    <w:pPr>
      <w:outlineLvl w:val="9"/>
    </w:pPr>
    <w:rPr>
      <w:lang w:eastAsia="nl-NL"/>
    </w:rPr>
  </w:style>
  <w:style w:type="paragraph" w:styleId="Inhopg1">
    <w:name w:val="toc 1"/>
    <w:basedOn w:val="Standaard"/>
    <w:next w:val="Standaard"/>
    <w:autoRedefine/>
    <w:uiPriority w:val="39"/>
    <w:unhideWhenUsed/>
    <w:rsid w:val="009A4499"/>
    <w:pPr>
      <w:spacing w:after="100"/>
    </w:pPr>
  </w:style>
  <w:style w:type="paragraph" w:styleId="Inhopg2">
    <w:name w:val="toc 2"/>
    <w:basedOn w:val="Standaard"/>
    <w:next w:val="Standaard"/>
    <w:autoRedefine/>
    <w:uiPriority w:val="39"/>
    <w:unhideWhenUsed/>
    <w:rsid w:val="009A4499"/>
    <w:pPr>
      <w:spacing w:after="100"/>
      <w:ind w:left="220"/>
    </w:pPr>
  </w:style>
  <w:style w:type="character" w:styleId="Hyperlink">
    <w:name w:val="Hyperlink"/>
    <w:basedOn w:val="Standaardalinea-lettertype"/>
    <w:uiPriority w:val="99"/>
    <w:unhideWhenUsed/>
    <w:rsid w:val="009A44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490137">
      <w:bodyDiv w:val="1"/>
      <w:marLeft w:val="0"/>
      <w:marRight w:val="0"/>
      <w:marTop w:val="0"/>
      <w:marBottom w:val="0"/>
      <w:divBdr>
        <w:top w:val="none" w:sz="0" w:space="0" w:color="auto"/>
        <w:left w:val="none" w:sz="0" w:space="0" w:color="auto"/>
        <w:bottom w:val="none" w:sz="0" w:space="0" w:color="auto"/>
        <w:right w:val="none" w:sz="0" w:space="0" w:color="auto"/>
      </w:divBdr>
      <w:divsChild>
        <w:div w:id="194005769">
          <w:marLeft w:val="0"/>
          <w:marRight w:val="0"/>
          <w:marTop w:val="0"/>
          <w:marBottom w:val="0"/>
          <w:divBdr>
            <w:top w:val="none" w:sz="0" w:space="0" w:color="auto"/>
            <w:left w:val="none" w:sz="0" w:space="0" w:color="auto"/>
            <w:bottom w:val="none" w:sz="0" w:space="0" w:color="auto"/>
            <w:right w:val="none" w:sz="0" w:space="0" w:color="auto"/>
          </w:divBdr>
          <w:divsChild>
            <w:div w:id="1821457079">
              <w:marLeft w:val="0"/>
              <w:marRight w:val="0"/>
              <w:marTop w:val="0"/>
              <w:marBottom w:val="0"/>
              <w:divBdr>
                <w:top w:val="none" w:sz="0" w:space="0" w:color="auto"/>
                <w:left w:val="none" w:sz="0" w:space="0" w:color="auto"/>
                <w:bottom w:val="none" w:sz="0" w:space="0" w:color="auto"/>
                <w:right w:val="none" w:sz="0" w:space="0" w:color="auto"/>
              </w:divBdr>
              <w:divsChild>
                <w:div w:id="52508672">
                  <w:marLeft w:val="0"/>
                  <w:marRight w:val="0"/>
                  <w:marTop w:val="0"/>
                  <w:marBottom w:val="0"/>
                  <w:divBdr>
                    <w:top w:val="none" w:sz="0" w:space="0" w:color="auto"/>
                    <w:left w:val="none" w:sz="0" w:space="0" w:color="auto"/>
                    <w:bottom w:val="none" w:sz="0" w:space="0" w:color="auto"/>
                    <w:right w:val="none" w:sz="0" w:space="0" w:color="auto"/>
                  </w:divBdr>
                  <w:divsChild>
                    <w:div w:id="188447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82692459">
      <w:bodyDiv w:val="1"/>
      <w:marLeft w:val="0"/>
      <w:marRight w:val="0"/>
      <w:marTop w:val="0"/>
      <w:marBottom w:val="0"/>
      <w:divBdr>
        <w:top w:val="none" w:sz="0" w:space="0" w:color="auto"/>
        <w:left w:val="none" w:sz="0" w:space="0" w:color="auto"/>
        <w:bottom w:val="none" w:sz="0" w:space="0" w:color="auto"/>
        <w:right w:val="none" w:sz="0" w:space="0" w:color="auto"/>
      </w:divBdr>
      <w:divsChild>
        <w:div w:id="1925339244">
          <w:marLeft w:val="0"/>
          <w:marRight w:val="0"/>
          <w:marTop w:val="0"/>
          <w:marBottom w:val="0"/>
          <w:divBdr>
            <w:top w:val="none" w:sz="0" w:space="0" w:color="auto"/>
            <w:left w:val="none" w:sz="0" w:space="0" w:color="auto"/>
            <w:bottom w:val="none" w:sz="0" w:space="0" w:color="auto"/>
            <w:right w:val="none" w:sz="0" w:space="0" w:color="auto"/>
          </w:divBdr>
          <w:divsChild>
            <w:div w:id="1037854399">
              <w:marLeft w:val="0"/>
              <w:marRight w:val="0"/>
              <w:marTop w:val="0"/>
              <w:marBottom w:val="240"/>
              <w:divBdr>
                <w:top w:val="none" w:sz="0" w:space="0" w:color="auto"/>
                <w:left w:val="none" w:sz="0" w:space="0" w:color="auto"/>
                <w:bottom w:val="none" w:sz="0" w:space="0" w:color="auto"/>
                <w:right w:val="none" w:sz="0" w:space="0" w:color="auto"/>
              </w:divBdr>
            </w:div>
            <w:div w:id="1643120296">
              <w:marLeft w:val="0"/>
              <w:marRight w:val="0"/>
              <w:marTop w:val="0"/>
              <w:marBottom w:val="0"/>
              <w:divBdr>
                <w:top w:val="none" w:sz="0" w:space="0" w:color="auto"/>
                <w:left w:val="none" w:sz="0" w:space="0" w:color="auto"/>
                <w:bottom w:val="none" w:sz="0" w:space="0" w:color="auto"/>
                <w:right w:val="none" w:sz="0" w:space="0" w:color="auto"/>
              </w:divBdr>
              <w:divsChild>
                <w:div w:id="858470303">
                  <w:marLeft w:val="0"/>
                  <w:marRight w:val="0"/>
                  <w:marTop w:val="0"/>
                  <w:marBottom w:val="0"/>
                  <w:divBdr>
                    <w:top w:val="none" w:sz="0" w:space="0" w:color="auto"/>
                    <w:left w:val="none" w:sz="0" w:space="0" w:color="auto"/>
                    <w:bottom w:val="none" w:sz="0" w:space="0" w:color="auto"/>
                    <w:right w:val="none" w:sz="0" w:space="0" w:color="auto"/>
                  </w:divBdr>
                  <w:divsChild>
                    <w:div w:id="231396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ijnschoolnet.sharepoint.com/sites/Veiligheid/Eijkhagen2/Forms/Veiligheidsprotocol%20Eijkhagen/Veiligheidsprotocol%20Eijkhagen%20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232ED204DA4CB1B8B9BF84F05DD7B9"/>
        <w:category>
          <w:name w:val="Algemeen"/>
          <w:gallery w:val="placeholder"/>
        </w:category>
        <w:types>
          <w:type w:val="bbPlcHdr"/>
        </w:types>
        <w:behaviors>
          <w:behavior w:val="content"/>
        </w:behaviors>
        <w:guid w:val="{9054D97D-E127-44F9-A01C-893573DCEEF1}"/>
      </w:docPartPr>
      <w:docPartBody>
        <w:p w:rsidR="005B7DFC" w:rsidRDefault="00D941B6">
          <w:r w:rsidRPr="00901D5F">
            <w:rPr>
              <w:rStyle w:val="Tekstvantijdelijkeaanduiding"/>
            </w:rPr>
            <w:t>[Waarde van de document-id]</w:t>
          </w:r>
        </w:p>
      </w:docPartBody>
    </w:docPart>
    <w:docPart>
      <w:docPartPr>
        <w:name w:val="F80552B74DFB4B368C023AA4E4BC299B"/>
        <w:category>
          <w:name w:val="Algemeen"/>
          <w:gallery w:val="placeholder"/>
        </w:category>
        <w:types>
          <w:type w:val="bbPlcHdr"/>
        </w:types>
        <w:behaviors>
          <w:behavior w:val="content"/>
        </w:behaviors>
        <w:guid w:val="{200EDCF0-8A2F-44DD-825E-2490F1B1D2EF}"/>
      </w:docPartPr>
      <w:docPartBody>
        <w:p w:rsidR="005B7DFC" w:rsidRDefault="00D941B6">
          <w:r w:rsidRPr="00901D5F">
            <w:rPr>
              <w:rStyle w:val="Tekstvantijdelijkeaanduiding"/>
            </w:rPr>
            <w:t>[Waarde van de document-id]</w:t>
          </w:r>
        </w:p>
      </w:docPartBody>
    </w:docPart>
    <w:docPart>
      <w:docPartPr>
        <w:name w:val="C84E60E33F624D21A9AAD4264A338014"/>
        <w:category>
          <w:name w:val="Algemeen"/>
          <w:gallery w:val="placeholder"/>
        </w:category>
        <w:types>
          <w:type w:val="bbPlcHdr"/>
        </w:types>
        <w:behaviors>
          <w:behavior w:val="content"/>
        </w:behaviors>
        <w:guid w:val="{F4BE1CD2-DE02-416E-AA5D-A6FD3DDA5F34}"/>
      </w:docPartPr>
      <w:docPartBody>
        <w:p w:rsidR="00780C7C" w:rsidRDefault="005B7DFC" w:rsidP="005B7DFC">
          <w:pPr>
            <w:pStyle w:val="C84E60E33F624D21A9AAD4264A338014"/>
          </w:pPr>
          <w:r w:rsidRPr="00710B32">
            <w:rPr>
              <w:rStyle w:val="Tekstvantijdelijkeaanduiding"/>
            </w:rPr>
            <w:t>[Protocol status lokaal]</w:t>
          </w:r>
        </w:p>
      </w:docPartBody>
    </w:docPart>
    <w:docPart>
      <w:docPartPr>
        <w:name w:val="D4E55FE293B54B9FA42F2D588DE68B6B"/>
        <w:category>
          <w:name w:val="Algemeen"/>
          <w:gallery w:val="placeholder"/>
        </w:category>
        <w:types>
          <w:type w:val="bbPlcHdr"/>
        </w:types>
        <w:behaviors>
          <w:behavior w:val="content"/>
        </w:behaviors>
        <w:guid w:val="{0A421031-C32B-4EA1-A6C0-650E0FD914AC}"/>
      </w:docPartPr>
      <w:docPartBody>
        <w:p w:rsidR="00780C7C" w:rsidRDefault="005B7DFC" w:rsidP="005B7DFC">
          <w:pPr>
            <w:pStyle w:val="D4E55FE293B54B9FA42F2D588DE68B6B"/>
          </w:pPr>
          <w:r w:rsidRPr="00D65792">
            <w:rPr>
              <w:rStyle w:val="Tekstvantijdelijkeaanduiding"/>
            </w:rPr>
            <w:t>[Definitief besluit CvB]</w:t>
          </w:r>
        </w:p>
      </w:docPartBody>
    </w:docPart>
    <w:docPart>
      <w:docPartPr>
        <w:name w:val="CAA86C25715C472D9465D42B35E02136"/>
        <w:category>
          <w:name w:val="Algemeen"/>
          <w:gallery w:val="placeholder"/>
        </w:category>
        <w:types>
          <w:type w:val="bbPlcHdr"/>
        </w:types>
        <w:behaviors>
          <w:behavior w:val="content"/>
        </w:behaviors>
        <w:guid w:val="{3BEB5FA3-F184-442E-879E-97062DF69152}"/>
      </w:docPartPr>
      <w:docPartBody>
        <w:p w:rsidR="00780C7C" w:rsidRDefault="005B7DFC" w:rsidP="005B7DFC">
          <w:pPr>
            <w:pStyle w:val="CAA86C25715C472D9465D42B35E02136"/>
          </w:pPr>
          <w:r w:rsidRPr="00D657BD">
            <w:rPr>
              <w:rStyle w:val="Tekstvantijdelijkeaanduiding"/>
            </w:rPr>
            <w:t>[Besluit Schooldirectie]</w:t>
          </w:r>
        </w:p>
      </w:docPartBody>
    </w:docPart>
    <w:docPart>
      <w:docPartPr>
        <w:name w:val="FB465444E6EC408980DF6D2B2520ADFE"/>
        <w:category>
          <w:name w:val="Algemeen"/>
          <w:gallery w:val="placeholder"/>
        </w:category>
        <w:types>
          <w:type w:val="bbPlcHdr"/>
        </w:types>
        <w:behaviors>
          <w:behavior w:val="content"/>
        </w:behaviors>
        <w:guid w:val="{28C80E70-C8CC-4156-A8DB-4CF4107BE09B}"/>
      </w:docPartPr>
      <w:docPartBody>
        <w:p w:rsidR="00780C7C" w:rsidRDefault="005B7DFC" w:rsidP="005B7DFC">
          <w:pPr>
            <w:pStyle w:val="FB465444E6EC408980DF6D2B2520ADFE"/>
          </w:pPr>
          <w:r w:rsidRPr="00D657BD">
            <w:rPr>
              <w:rStyle w:val="Tekstvantijdelijkeaanduiding"/>
            </w:rPr>
            <w:t>[Behandeld MR]</w:t>
          </w:r>
        </w:p>
      </w:docPartBody>
    </w:docPart>
    <w:docPart>
      <w:docPartPr>
        <w:name w:val="1C4C46A8B3A9493592B3A0274BA2866C"/>
        <w:category>
          <w:name w:val="Algemeen"/>
          <w:gallery w:val="placeholder"/>
        </w:category>
        <w:types>
          <w:type w:val="bbPlcHdr"/>
        </w:types>
        <w:behaviors>
          <w:behavior w:val="content"/>
        </w:behaviors>
        <w:guid w:val="{7FFAFCB3-E320-4858-B01E-FF352C547932}"/>
      </w:docPartPr>
      <w:docPartBody>
        <w:p w:rsidR="00780C7C" w:rsidRDefault="005B7DFC" w:rsidP="005B7DFC">
          <w:pPr>
            <w:pStyle w:val="1C4C46A8B3A9493592B3A0274BA2866C"/>
          </w:pPr>
          <w:r w:rsidRPr="00D657BD">
            <w:rPr>
              <w:rStyle w:val="Tekstvantijdelijkeaanduiding"/>
            </w:rPr>
            <w:t>[Voorgenomen besluit Schooldirectie]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file Regular">
    <w:altName w:val="Times New Roman"/>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273"/>
    <w:rsid w:val="005B7DFC"/>
    <w:rsid w:val="00780C7C"/>
    <w:rsid w:val="00CE3273"/>
    <w:rsid w:val="00D941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B7DFC"/>
    <w:rPr>
      <w:color w:val="808080"/>
    </w:rPr>
  </w:style>
  <w:style w:type="paragraph" w:customStyle="1" w:styleId="0E962965E54446ADAF0120FBE691AABB">
    <w:name w:val="0E962965E54446ADAF0120FBE691AABB"/>
  </w:style>
  <w:style w:type="paragraph" w:customStyle="1" w:styleId="D49700D3025C4037B5B90656D0F253BD">
    <w:name w:val="D49700D3025C4037B5B90656D0F253BD"/>
  </w:style>
  <w:style w:type="paragraph" w:customStyle="1" w:styleId="2F99BF38C5074300852FB57145048CCD">
    <w:name w:val="2F99BF38C5074300852FB57145048CCD"/>
  </w:style>
  <w:style w:type="paragraph" w:customStyle="1" w:styleId="D06F007C890E4C6BA7B28757A0066150">
    <w:name w:val="D06F007C890E4C6BA7B28757A0066150"/>
  </w:style>
  <w:style w:type="paragraph" w:customStyle="1" w:styleId="DD36B77A66B7457AB46C133E0AE02197">
    <w:name w:val="DD36B77A66B7457AB46C133E0AE02197"/>
  </w:style>
  <w:style w:type="paragraph" w:customStyle="1" w:styleId="6CD6FFB3C075417A9D88A098FEE2575A">
    <w:name w:val="6CD6FFB3C075417A9D88A098FEE2575A"/>
  </w:style>
  <w:style w:type="paragraph" w:customStyle="1" w:styleId="C84E60E33F624D21A9AAD4264A338014">
    <w:name w:val="C84E60E33F624D21A9AAD4264A338014"/>
    <w:rsid w:val="005B7DFC"/>
  </w:style>
  <w:style w:type="paragraph" w:customStyle="1" w:styleId="D4E55FE293B54B9FA42F2D588DE68B6B">
    <w:name w:val="D4E55FE293B54B9FA42F2D588DE68B6B"/>
    <w:rsid w:val="005B7DFC"/>
  </w:style>
  <w:style w:type="paragraph" w:customStyle="1" w:styleId="CAA86C25715C472D9465D42B35E02136">
    <w:name w:val="CAA86C25715C472D9465D42B35E02136"/>
    <w:rsid w:val="005B7DFC"/>
  </w:style>
  <w:style w:type="paragraph" w:customStyle="1" w:styleId="FB465444E6EC408980DF6D2B2520ADFE">
    <w:name w:val="FB465444E6EC408980DF6D2B2520ADFE"/>
    <w:rsid w:val="005B7DFC"/>
  </w:style>
  <w:style w:type="paragraph" w:customStyle="1" w:styleId="1C4C46A8B3A9493592B3A0274BA2866C">
    <w:name w:val="1C4C46A8B3A9493592B3A0274BA2866C"/>
    <w:rsid w:val="005B7D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eiligheidsprotocol Nieuwe Thermen" ma:contentTypeID="0x010100B66D8516FAE57B4F910ACFE5A66114740A00A6E5416CB5AFAE40892D602BF4A7836C" ma:contentTypeVersion="8" ma:contentTypeDescription="" ma:contentTypeScope="" ma:versionID="70c96469cc584b5b9e10ba0b773a7418">
  <xsd:schema xmlns:xsd="http://www.w3.org/2001/XMLSchema" xmlns:xs="http://www.w3.org/2001/XMLSchema" xmlns:p="http://schemas.microsoft.com/office/2006/metadata/properties" xmlns:ns1="http://schemas.microsoft.com/sharepoint/v3" xmlns:ns2="526c1b2b-db77-4270-bdfa-b224a77606f8" xmlns:ns3="78949bf9-033b-4320-9aea-65e8081c760a" xmlns:ns4="965b661c-ae0e-42a9-aa06-494a3791509c" targetNamespace="http://schemas.microsoft.com/office/2006/metadata/properties" ma:root="true" ma:fieldsID="4037c82193b1af2f839ba623f5cfa3ac" ns1:_="" ns2:_="" ns3:_="" ns4:_="">
    <xsd:import namespace="http://schemas.microsoft.com/sharepoint/v3"/>
    <xsd:import namespace="526c1b2b-db77-4270-bdfa-b224a77606f8"/>
    <xsd:import namespace="78949bf9-033b-4320-9aea-65e8081c760a"/>
    <xsd:import namespace="965b661c-ae0e-42a9-aa06-494a3791509c"/>
    <xsd:element name="properties">
      <xsd:complexType>
        <xsd:sequence>
          <xsd:element name="documentManagement">
            <xsd:complexType>
              <xsd:all>
                <xsd:element ref="ns2:Protocol_x0020_status_x0020_lokaal" minOccurs="0"/>
                <xsd:element ref="ns2:Protocol_x0020_lokaal"/>
                <xsd:element ref="ns2:Voorgenomen_x0020_besluit_x0020_Schooldirectie" minOccurs="0"/>
                <xsd:element ref="ns2:Behandeld_x0020_MR" minOccurs="0"/>
                <xsd:element ref="ns2:Besluit_x0020_Schooldirectie" minOccurs="0"/>
                <xsd:element ref="ns2:Vastgesteld_x0020_CvB" minOccurs="0"/>
                <xsd:element ref="ns2:Docbase-nr" minOccurs="0"/>
                <xsd:element ref="ns3:_dlc_DocIdPersistId" minOccurs="0"/>
                <xsd:element ref="ns3:_dlc_DocId" minOccurs="0"/>
                <xsd:element ref="ns3:_dlc_DocIdUrl" minOccurs="0"/>
                <xsd:element ref="ns3:na539b1b74f24dd79ff3844b27e7bfe6" minOccurs="0"/>
                <xsd:element ref="ns3:TaxCatchAll" minOccurs="0"/>
                <xsd:element ref="ns3:TaxCatchAllLabe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c1b2b-db77-4270-bdfa-b224a77606f8" elementFormDefault="qualified">
    <xsd:import namespace="http://schemas.microsoft.com/office/2006/documentManagement/types"/>
    <xsd:import namespace="http://schemas.microsoft.com/office/infopath/2007/PartnerControls"/>
    <xsd:element name="Protocol_x0020_status_x0020_lokaal" ma:index="1" nillable="true" ma:displayName="Protocol status lokaal" ma:default="Fase 1 - Aanvraag aanpassing" ma:format="Dropdown" ma:internalName="Protocol_x0020_status_x0020_lokaal" ma:readOnly="false">
      <xsd:simpleType>
        <xsd:restriction base="dms:Choice">
          <xsd:enumeration value="Fase 0 - Publicatie"/>
          <xsd:enumeration value="Fase 1 - Aanvraag aanpassing"/>
          <xsd:enumeration value="Fase 2 - Akkoord preventiemedewerkers"/>
          <xsd:enumeration value="Fase 3 - Voorgenomen besluit Schooldirectie"/>
          <xsd:enumeration value="Fase 4 - Akkoord MR"/>
          <xsd:enumeration value="Fase 5 - Definitief Besluit Schooldirectie"/>
          <xsd:enumeration value="Fase 6 - Advies Directeur Bestuursdienst"/>
          <xsd:enumeration value="Fase 7 - Definitief besluit CvB"/>
        </xsd:restriction>
      </xsd:simpleType>
    </xsd:element>
    <xsd:element name="Protocol_x0020_lokaal" ma:index="2" ma:displayName="Protocol lokaal" ma:format="Dropdown" ma:internalName="Protocol_x0020_lokaal" ma:readOnly="false">
      <xsd:simpleType>
        <xsd:restriction base="dms:Choice">
          <xsd:enumeration value="Risico Inventarisatie &amp; Evaluatie"/>
          <xsd:enumeration value="Begeleiden nieuwe medewerkers"/>
          <xsd:enumeration value="BHV-plan"/>
          <xsd:enumeration value="Calamiteitenplan"/>
          <xsd:enumeration value="Controle alcohol, drugs en wapens"/>
          <xsd:enumeration value="Leerlingenstatuut"/>
          <xsd:enumeration value="Medicijngebruik en medisch handelen"/>
          <xsd:enumeration value="Ontruimingsplan"/>
          <xsd:enumeration value="Sleutelbeheer"/>
          <xsd:enumeration value="Zorgstructuur"/>
        </xsd:restriction>
      </xsd:simpleType>
    </xsd:element>
    <xsd:element name="Voorgenomen_x0020_besluit_x0020_Schooldirectie" ma:index="3" nillable="true" ma:displayName="Voorgenomen besluit Schooldirectie" ma:format="DateOnly" ma:internalName="Voorgenomen_x0020_besluit_x0020_Schooldirectie">
      <xsd:simpleType>
        <xsd:restriction base="dms:DateTime"/>
      </xsd:simpleType>
    </xsd:element>
    <xsd:element name="Behandeld_x0020_MR" ma:index="4" nillable="true" ma:displayName="Behandeld MR" ma:format="DateOnly" ma:internalName="Behandeld_x0020_MR">
      <xsd:simpleType>
        <xsd:restriction base="dms:DateTime"/>
      </xsd:simpleType>
    </xsd:element>
    <xsd:element name="Besluit_x0020_Schooldirectie" ma:index="5" nillable="true" ma:displayName="Besluit Schooldirectie" ma:format="DateOnly" ma:internalName="Besluit_x0020_Schooldirectie">
      <xsd:simpleType>
        <xsd:restriction base="dms:DateTime"/>
      </xsd:simpleType>
    </xsd:element>
    <xsd:element name="Vastgesteld_x0020_CvB" ma:index="6" nillable="true" ma:displayName="Definitief besluit CvB" ma:format="DateOnly" ma:internalName="Vastgesteld_x0020_CvB">
      <xsd:simpleType>
        <xsd:restriction base="dms:DateTime"/>
      </xsd:simpleType>
    </xsd:element>
    <xsd:element name="Docbase-nr" ma:index="7" nillable="true" ma:displayName="Docbase-nr" ma:internalName="Docbase_x002d_nr">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a539b1b74f24dd79ff3844b27e7bfe6" ma:index="19"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5aebb7c3-9cb6-4f36-980e-c56fda831586}" ma:internalName="TaxCatchAll" ma:showField="CatchAllData" ma:web="526c1b2b-db77-4270-bdfa-b224a77606f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5aebb7c3-9cb6-4f36-980e-c56fda831586}" ma:internalName="TaxCatchAllLabel" ma:readOnly="true" ma:showField="CatchAllDataLabel" ma:web="526c1b2b-db77-4270-bdfa-b224a7760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5b661c-ae0e-42a9-aa06-494a3791509c" elementFormDefault="qualified">
    <xsd:import namespace="http://schemas.microsoft.com/office/2006/documentManagement/types"/>
    <xsd:import namespace="http://schemas.microsoft.com/office/infopath/2007/PartnerControls"/>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Veiligheidsprotocol Nieuwe Thermen</p:Name>
  <p:Description/>
  <p:Statement/>
  <p:PolicyItems>
    <p:PolicyItem featureId="Microsoft.Office.RecordsManagement.PolicyFeatures.PolicyLabel" staticId="0x010100B66D8516FAE57B4F910ACFE5A66114740A00A6E5416CB5AFAE40892D602BF4A7836C|801092262" UniqueId="8543bac5-5e55-496e-911f-6c83e809c245">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Vastgesteld_x0020_CvB xmlns="526c1b2b-db77-4270-bdfa-b224a77606f8" xsi:nil="true"/>
    <Docbase-nr xmlns="526c1b2b-db77-4270-bdfa-b224a77606f8" xsi:nil="true"/>
    <Protocol_x0020_status_x0020_lokaal xmlns="526c1b2b-db77-4270-bdfa-b224a77606f8">Fase 5 - Definitief Besluit Schooldirectie</Protocol_x0020_status_x0020_lokaal>
    <Behandeld_x0020_MR xmlns="526c1b2b-db77-4270-bdfa-b224a77606f8">2017-04-13T00:00:00</Behandeld_x0020_MR>
    <Besluit_x0020_Schooldirectie xmlns="526c1b2b-db77-4270-bdfa-b224a77606f8">2017-04-13T00:00:00</Besluit_x0020_Schooldirectie>
    <Voorgenomen_x0020_besluit_x0020_Schooldirectie xmlns="526c1b2b-db77-4270-bdfa-b224a77606f8">2017-04-05T22:00:00+00:00</Voorgenomen_x0020_besluit_x0020_Schooldirectie>
    <na539b1b74f24dd79ff3844b27e7bfe6 xmlns="78949bf9-033b-4320-9aea-65e8081c760a">
      <Terms xmlns="http://schemas.microsoft.com/office/infopath/2007/PartnerControls">
        <TermInfo xmlns="http://schemas.microsoft.com/office/infopath/2007/PartnerControls">
          <TermName xmlns="http://schemas.microsoft.com/office/infopath/2007/PartnerControls">veiligheid</TermName>
          <TermId xmlns="http://schemas.microsoft.com/office/infopath/2007/PartnerControls">26071dcf-ceda-4ec4-8534-bb76603eeb62</TermId>
        </TermInfo>
      </Terms>
    </na539b1b74f24dd79ff3844b27e7bfe6>
    <TaxCatchAll xmlns="78949bf9-033b-4320-9aea-65e8081c760a">
      <Value>1</Value>
    </TaxCatchAll>
    <_dlc_DocId xmlns="78949bf9-033b-4320-9aea-65e8081c760a">VEILIGHEID-1196056329-56</_dlc_DocId>
    <_dlc_DocIdUrl xmlns="78949bf9-033b-4320-9aea-65e8081c760a">
      <Url>https://mijnschoolnet.sharepoint.com/sites/Veiligheid/_layouts/15/DocIdRedir.aspx?ID=VEILIGHEID-1196056329-56</Url>
      <Description>VEILIGHEID-1196056329-56</Description>
    </_dlc_DocIdUrl>
    <Protocol_x0020_lokaal xmlns="526c1b2b-db77-4270-bdfa-b224a77606f8">Controle alcohol, drugs en wapens</Protocol_x0020_lokaal>
    <DLCPolicyLabelLock xmlns="965b661c-ae0e-42a9-aa06-494a3791509c" xsi:nil="true"/>
    <DLCPolicyLabelClientValue xmlns="965b661c-ae0e-42a9-aa06-494a3791509c">{_UIVersionString}</DLCPolicyLabelClientValue>
    <DLCPolicyLabelValue xmlns="965b661c-ae0e-42a9-aa06-494a3791509c">0.14</DLCPolicyLabelValue>
  </documentManagement>
</p:properties>
</file>

<file path=customXml/itemProps1.xml><?xml version="1.0" encoding="utf-8"?>
<ds:datastoreItem xmlns:ds="http://schemas.openxmlformats.org/officeDocument/2006/customXml" ds:itemID="{D0B740BC-7439-4959-AB60-94BD8FFD034B}">
  <ds:schemaRefs>
    <ds:schemaRef ds:uri="http://schemas.microsoft.com/sharepoint/v3/contenttype/forms"/>
  </ds:schemaRefs>
</ds:datastoreItem>
</file>

<file path=customXml/itemProps2.xml><?xml version="1.0" encoding="utf-8"?>
<ds:datastoreItem xmlns:ds="http://schemas.openxmlformats.org/officeDocument/2006/customXml" ds:itemID="{B7C68EF1-153C-44E1-BB76-9F494E887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6c1b2b-db77-4270-bdfa-b224a77606f8"/>
    <ds:schemaRef ds:uri="78949bf9-033b-4320-9aea-65e8081c760a"/>
    <ds:schemaRef ds:uri="965b661c-ae0e-42a9-aa06-494a3791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FDB44-7631-4BA5-A1F5-33A51EBB2E93}">
  <ds:schemaRefs>
    <ds:schemaRef ds:uri="http://schemas.microsoft.com/sharepoint/events"/>
  </ds:schemaRefs>
</ds:datastoreItem>
</file>

<file path=customXml/itemProps4.xml><?xml version="1.0" encoding="utf-8"?>
<ds:datastoreItem xmlns:ds="http://schemas.openxmlformats.org/officeDocument/2006/customXml" ds:itemID="{0AA304BA-1F77-4FD0-A98C-7BC0A329C287}">
  <ds:schemaRefs>
    <ds:schemaRef ds:uri="office.server.policy"/>
  </ds:schemaRefs>
</ds:datastoreItem>
</file>

<file path=customXml/itemProps5.xml><?xml version="1.0" encoding="utf-8"?>
<ds:datastoreItem xmlns:ds="http://schemas.openxmlformats.org/officeDocument/2006/customXml" ds:itemID="{498080A0-C80D-4526-9AE4-C57CFAA5752A}">
  <ds:schemaRefs>
    <ds:schemaRef ds:uri="http://schemas.microsoft.com/sharepoint/v3"/>
    <ds:schemaRef ds:uri="965b661c-ae0e-42a9-aa06-494a3791509c"/>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78949bf9-033b-4320-9aea-65e8081c760a"/>
    <ds:schemaRef ds:uri="526c1b2b-db77-4270-bdfa-b224a77606f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Veiligheidsprotocol%20Eijkhagen%20v01</Template>
  <TotalTime>0</TotalTime>
  <Pages>7</Pages>
  <Words>1268</Words>
  <Characters>6974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VCJ Heijenrath</dc:creator>
  <cp:keywords/>
  <dc:description/>
  <cp:lastModifiedBy>Vera Heijenrath</cp:lastModifiedBy>
  <cp:revision>3</cp:revision>
  <dcterms:created xsi:type="dcterms:W3CDTF">2017-04-06T13:17:00Z</dcterms:created>
  <dcterms:modified xsi:type="dcterms:W3CDTF">2017-04-13T16:03:00Z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0x010100B66D8516FAE57B4F910ACFE5A66114740A00A6E5416CB5AFAE40892D602BF4A7836C</vt:lpwstr>
  </property>
  <property fmtid="{D5CDD505-2E9C-101B-9397-08002B2CF9AE}" pid="3" name="_dlc_DocIdItemGuid">
    <vt:lpwstr>29bb7271-5971-46b7-b633-cf165de4f092</vt:lpwstr>
  </property>
  <property fmtid="{D5CDD505-2E9C-101B-9397-08002B2CF9AE}" pid="4" name="Archiveren">
    <vt:lpwstr>1;#veiligheid|26071dcf-ceda-4ec4-8534-bb76603eeb62</vt:lpwstr>
  </property>
  <property fmtid="{D5CDD505-2E9C-101B-9397-08002B2CF9AE}" pid="5" name="Veiligheidsonderwerp Lokaal">
    <vt:lpwstr>29</vt:lpwstr>
  </property>
</Properties>
</file>